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E6D" w:rsidRDefault="00AD5E6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D13AD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13AD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13AD9">
        <w:rPr>
          <w:rFonts w:ascii="Arial" w:hAnsi="Arial" w:cs="Arial"/>
          <w:sz w:val="24"/>
          <w:szCs w:val="24"/>
        </w:rPr>
        <w:t>2024-07-02</w:t>
      </w:r>
    </w:p>
    <w:p w:rsidR="00CF7835" w:rsidRPr="009432A1" w:rsidRDefault="00D13AD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3AD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13AD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13AD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13AD9">
        <w:rPr>
          <w:rFonts w:ascii="Arial" w:hAnsi="Arial" w:cs="Arial"/>
          <w:sz w:val="24"/>
          <w:szCs w:val="24"/>
        </w:rPr>
        <w:t>69</w:t>
      </w:r>
    </w:p>
    <w:p w:rsidR="00CF7835" w:rsidRPr="009432A1" w:rsidRDefault="00D13AD9" w:rsidP="00CF7835">
      <w:pPr>
        <w:rPr>
          <w:rFonts w:ascii="Arial" w:hAnsi="Arial" w:cs="Arial"/>
          <w:sz w:val="24"/>
          <w:szCs w:val="24"/>
        </w:rPr>
      </w:pPr>
      <w:r w:rsidRPr="00D13AD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13AD9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AD5E6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AD5E6D">
      <w:pPr>
        <w:pStyle w:val="Nagwek"/>
        <w:tabs>
          <w:tab w:val="clear" w:pos="4536"/>
        </w:tabs>
        <w:spacing w:after="360"/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13AD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3AD9">
              <w:rPr>
                <w:rFonts w:ascii="Arial" w:hAnsi="Arial" w:cs="Arial"/>
                <w:bCs/>
                <w:sz w:val="24"/>
                <w:szCs w:val="24"/>
              </w:rPr>
              <w:t>Dostawa stanowiska do analizy wpływu zanieczyszczeń gromadzonych na powierzchni paneli PV na efektywność produkcji energii dla  Wydziału Elektrycznego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3AD9" w:rsidRPr="004E4B64" w:rsidTr="004B3DCB">
        <w:tc>
          <w:tcPr>
            <w:tcW w:w="2269" w:type="dxa"/>
            <w:shd w:val="clear" w:color="auto" w:fill="auto"/>
          </w:tcPr>
          <w:p w:rsidR="00D13AD9" w:rsidRPr="004E4B64" w:rsidRDefault="00D13AD9" w:rsidP="004B3D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3AD9" w:rsidRPr="004E4B64" w:rsidRDefault="00D13AD9" w:rsidP="004B3D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3AD9">
              <w:rPr>
                <w:rFonts w:ascii="Arial" w:hAnsi="Arial" w:cs="Arial"/>
                <w:bCs/>
                <w:sz w:val="24"/>
                <w:szCs w:val="24"/>
              </w:rPr>
              <w:t>RK-NZ.261.30.2024.AR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13AD9" w:rsidRPr="00D13AD9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13AD9" w:rsidRPr="00D13AD9">
        <w:rPr>
          <w:rFonts w:ascii="Arial" w:hAnsi="Arial" w:cs="Arial"/>
          <w:sz w:val="24"/>
          <w:szCs w:val="24"/>
        </w:rPr>
        <w:t>02/07/2024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13AD9" w:rsidRPr="00D13AD9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13AD9" w:rsidRPr="00355C9D" w:rsidTr="004B3DCB">
        <w:tc>
          <w:tcPr>
            <w:tcW w:w="1276" w:type="dxa"/>
            <w:shd w:val="clear" w:color="auto" w:fill="auto"/>
            <w:vAlign w:val="center"/>
          </w:tcPr>
          <w:p w:rsidR="00D13AD9" w:rsidRPr="00CF7835" w:rsidRDefault="00D13AD9" w:rsidP="004B3D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13AD9" w:rsidRPr="00CF7835" w:rsidRDefault="00D13AD9" w:rsidP="004B3D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D13AD9" w:rsidRPr="00CF7835" w:rsidRDefault="00D13AD9" w:rsidP="004B3DCB">
            <w:pPr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Ordona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AD9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AD9" w:rsidRPr="00CF7835" w:rsidRDefault="00D13AD9" w:rsidP="004B3D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01-237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AD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3AD9" w:rsidRPr="00CF7835" w:rsidRDefault="00D13AD9" w:rsidP="004B3D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929 498.82 zł</w:t>
            </w:r>
          </w:p>
        </w:tc>
      </w:tr>
      <w:tr w:rsidR="00D13AD9" w:rsidRPr="00355C9D" w:rsidTr="004B3DCB">
        <w:tc>
          <w:tcPr>
            <w:tcW w:w="1276" w:type="dxa"/>
            <w:shd w:val="clear" w:color="auto" w:fill="auto"/>
            <w:vAlign w:val="center"/>
          </w:tcPr>
          <w:p w:rsidR="00D13AD9" w:rsidRPr="00CF7835" w:rsidRDefault="00D13AD9" w:rsidP="004B3D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13AD9" w:rsidRPr="00CF7835" w:rsidRDefault="00D13AD9" w:rsidP="004B3D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Spectro-Lab sp. z o.o.</w:t>
            </w:r>
          </w:p>
          <w:p w:rsidR="00D13AD9" w:rsidRPr="00CF7835" w:rsidRDefault="00D13AD9" w:rsidP="004B3DCB">
            <w:pPr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AD9">
              <w:rPr>
                <w:rFonts w:ascii="Arial" w:hAnsi="Arial" w:cs="Arial"/>
                <w:sz w:val="24"/>
                <w:szCs w:val="24"/>
              </w:rPr>
              <w:t>100/102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13AD9" w:rsidRPr="00CF7835" w:rsidRDefault="00D13AD9" w:rsidP="004B3D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05-092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3AD9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3AD9" w:rsidRPr="00CF7835" w:rsidRDefault="00D13AD9" w:rsidP="004B3D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AD9">
              <w:rPr>
                <w:rFonts w:ascii="Arial" w:hAnsi="Arial" w:cs="Arial"/>
                <w:sz w:val="24"/>
                <w:szCs w:val="24"/>
              </w:rPr>
              <w:t>399 627.00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C2B" w:rsidRDefault="00A67C2B">
      <w:r>
        <w:separator/>
      </w:r>
    </w:p>
  </w:endnote>
  <w:endnote w:type="continuationSeparator" w:id="0">
    <w:p w:rsidR="00A67C2B" w:rsidRDefault="00A67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E6D" w:rsidRPr="00AD5E6D" w:rsidRDefault="00AD5E6D" w:rsidP="00AD5E6D">
    <w:pPr>
      <w:spacing w:line="276" w:lineRule="auto"/>
      <w:rPr>
        <w:rFonts w:ascii="Roboto" w:hAnsi="Roboto"/>
        <w:b/>
        <w:bCs/>
        <w:sz w:val="22"/>
        <w:szCs w:val="18"/>
      </w:rPr>
    </w:pPr>
    <w:r w:rsidRPr="00AD5E6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D5E6D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D5E6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D5E6D" w:rsidRPr="00AD5E6D" w:rsidTr="004B3DCB">
      <w:tc>
        <w:tcPr>
          <w:tcW w:w="0" w:type="auto"/>
          <w:shd w:val="clear" w:color="auto" w:fill="auto"/>
          <w:vAlign w:val="center"/>
        </w:tcPr>
        <w:p w:rsidR="00AD5E6D" w:rsidRPr="00AD5E6D" w:rsidRDefault="00AD5E6D" w:rsidP="00AD5E6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D5E6D" w:rsidRPr="00AD5E6D" w:rsidRDefault="00AD5E6D" w:rsidP="00AD5E6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D5E6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D5E6D" w:rsidRPr="00AD5E6D" w:rsidRDefault="00AD5E6D" w:rsidP="00AD5E6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D5E6D" w:rsidRPr="00AD5E6D" w:rsidRDefault="00AD5E6D" w:rsidP="00AD5E6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D5E6D" w:rsidRPr="00AD5E6D" w:rsidRDefault="00AD5E6D" w:rsidP="00AD5E6D">
    <w:pPr>
      <w:spacing w:line="276" w:lineRule="auto"/>
      <w:rPr>
        <w:rFonts w:ascii="Roboto" w:hAnsi="Roboto"/>
        <w:b/>
        <w:bCs/>
        <w:sz w:val="24"/>
        <w:szCs w:val="24"/>
      </w:rPr>
    </w:pPr>
    <w:r w:rsidRPr="00AD5E6D">
      <w:rPr>
        <w:rFonts w:ascii="Roboto" w:hAnsi="Roboto"/>
        <w:b/>
        <w:bCs/>
        <w:sz w:val="24"/>
        <w:szCs w:val="18"/>
      </w:rPr>
      <w:t>Kanclerz Politechniki Częstochowskiej</w:t>
    </w:r>
  </w:p>
  <w:p w:rsidR="00AD5E6D" w:rsidRPr="00AD5E6D" w:rsidRDefault="00AD5E6D" w:rsidP="00AD5E6D">
    <w:pPr>
      <w:spacing w:line="276" w:lineRule="auto"/>
      <w:rPr>
        <w:rFonts w:ascii="Roboto" w:hAnsi="Roboto"/>
        <w:sz w:val="24"/>
        <w:szCs w:val="24"/>
      </w:rPr>
    </w:pPr>
    <w:r w:rsidRPr="00AD5E6D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D5E6D">
      <w:rPr>
        <w:rFonts w:ascii="Roboto" w:hAnsi="Roboto"/>
        <w:sz w:val="24"/>
        <w:szCs w:val="24"/>
      </w:rPr>
      <w:t>ul. Gen. J.H. Dąbrowskiego 69, 42-201 Częstochowa</w:t>
    </w:r>
  </w:p>
  <w:p w:rsidR="00AD5E6D" w:rsidRPr="00AD5E6D" w:rsidRDefault="00AD5E6D" w:rsidP="00AD5E6D">
    <w:pPr>
      <w:spacing w:line="276" w:lineRule="auto"/>
      <w:rPr>
        <w:rFonts w:ascii="Arial" w:hAnsi="Arial"/>
        <w:noProof/>
        <w:sz w:val="24"/>
        <w:szCs w:val="24"/>
      </w:rPr>
    </w:pPr>
    <w:r w:rsidRPr="00AD5E6D">
      <w:rPr>
        <w:rFonts w:ascii="Roboto" w:hAnsi="Roboto"/>
        <w:sz w:val="24"/>
        <w:szCs w:val="24"/>
      </w:rPr>
      <w:t>tel. +48 34 325 02 56, e-mail: kanclerz@pcz.pl</w:t>
    </w:r>
  </w:p>
  <w:p w:rsidR="00AD5E6D" w:rsidRPr="00AD5E6D" w:rsidRDefault="00AD5E6D" w:rsidP="00AD5E6D">
    <w:pPr>
      <w:rPr>
        <w:rFonts w:ascii="Roboto" w:hAnsi="Roboto"/>
        <w:b/>
        <w:sz w:val="24"/>
        <w:szCs w:val="24"/>
      </w:rPr>
    </w:pPr>
    <w:r w:rsidRPr="00AD5E6D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D5E6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D5E6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5E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C2B" w:rsidRDefault="00A67C2B">
      <w:r>
        <w:separator/>
      </w:r>
    </w:p>
  </w:footnote>
  <w:footnote w:type="continuationSeparator" w:id="0">
    <w:p w:rsidR="00A67C2B" w:rsidRDefault="00A67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AD9" w:rsidRDefault="00D13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E6D" w:rsidRPr="00AD5E6D" w:rsidRDefault="00AD5E6D" w:rsidP="00AD5E6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D5E6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AD5E6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13AD9" w:rsidRDefault="00D13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AD9" w:rsidRDefault="00D13A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C2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7C2B"/>
    <w:rsid w:val="00A80738"/>
    <w:rsid w:val="00AD5E6D"/>
    <w:rsid w:val="00C236D3"/>
    <w:rsid w:val="00C659E2"/>
    <w:rsid w:val="00CB0802"/>
    <w:rsid w:val="00CF7835"/>
    <w:rsid w:val="00D13AD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1228604"/>
  <w15:chartTrackingRefBased/>
  <w15:docId w15:val="{9CD7D059-3C74-4147-9906-BE15BC39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2024-07-02T10:30:00Z</cp:lastPrinted>
  <dcterms:created xsi:type="dcterms:W3CDTF">2024-07-02T10:30:00Z</dcterms:created>
  <dcterms:modified xsi:type="dcterms:W3CDTF">2024-07-02T10:30:00Z</dcterms:modified>
</cp:coreProperties>
</file>