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03680D" w14:textId="0E4BC2AA" w:rsidR="007E331F" w:rsidRPr="00CC16D8" w:rsidRDefault="00876C95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54"/>
      </w:tblGrid>
      <w:tr w:rsidR="00F31EAC" w:rsidRPr="005844F6" w14:paraId="38267BB8" w14:textId="77777777" w:rsidTr="00390E1B">
        <w:tc>
          <w:tcPr>
            <w:tcW w:w="9104" w:type="dxa"/>
            <w:shd w:val="clear" w:color="auto" w:fill="D9D9D9" w:themeFill="background1" w:themeFillShade="D9"/>
          </w:tcPr>
          <w:p w14:paraId="28BB653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765170A" w14:textId="77777777" w:rsidR="003030BB" w:rsidRDefault="003030BB" w:rsidP="00F31EAC">
      <w:pPr>
        <w:spacing w:after="240" w:line="276" w:lineRule="auto"/>
        <w:jc w:val="both"/>
        <w:rPr>
          <w:sz w:val="22"/>
          <w:szCs w:val="22"/>
        </w:rPr>
      </w:pPr>
    </w:p>
    <w:p w14:paraId="3C31A244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="005B56C1">
        <w:rPr>
          <w:sz w:val="22"/>
          <w:szCs w:val="22"/>
        </w:rPr>
        <w:t>w trybie</w:t>
      </w:r>
      <w:r w:rsidR="00D30689" w:rsidRPr="00D30689">
        <w:rPr>
          <w:sz w:val="22"/>
          <w:szCs w:val="22"/>
        </w:rPr>
        <w:t xml:space="preserve"> podstawowy</w:t>
      </w:r>
      <w:r w:rsidR="005B56C1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572AD70E" w14:textId="1157A1C1" w:rsidR="005D2664" w:rsidRDefault="00E13351" w:rsidP="00E13351">
      <w:pPr>
        <w:spacing w:after="120" w:line="276" w:lineRule="auto"/>
        <w:jc w:val="center"/>
        <w:rPr>
          <w:b/>
          <w:bCs/>
          <w:i/>
          <w:sz w:val="28"/>
          <w:szCs w:val="28"/>
        </w:rPr>
      </w:pPr>
      <w:r w:rsidRPr="00E13351">
        <w:t xml:space="preserve"> </w:t>
      </w:r>
      <w:r w:rsidRPr="00E13351">
        <w:rPr>
          <w:b/>
          <w:bCs/>
          <w:i/>
          <w:sz w:val="28"/>
          <w:szCs w:val="28"/>
        </w:rPr>
        <w:t xml:space="preserve">„Budowa rezerwowego zasalania wody dla Szpitala </w:t>
      </w:r>
      <w:r>
        <w:rPr>
          <w:b/>
          <w:bCs/>
          <w:i/>
          <w:sz w:val="28"/>
          <w:szCs w:val="28"/>
        </w:rPr>
        <w:t xml:space="preserve"> </w:t>
      </w:r>
      <w:r w:rsidRPr="00E13351">
        <w:rPr>
          <w:b/>
          <w:bCs/>
          <w:i/>
          <w:sz w:val="28"/>
          <w:szCs w:val="28"/>
        </w:rPr>
        <w:t xml:space="preserve">Specjalistycznego </w:t>
      </w:r>
      <w:r>
        <w:rPr>
          <w:b/>
          <w:bCs/>
          <w:i/>
          <w:sz w:val="28"/>
          <w:szCs w:val="28"/>
        </w:rPr>
        <w:br/>
      </w:r>
      <w:r w:rsidRPr="00E13351">
        <w:rPr>
          <w:b/>
          <w:bCs/>
          <w:i/>
          <w:sz w:val="28"/>
          <w:szCs w:val="28"/>
        </w:rPr>
        <w:t>w Chorzowie”.</w:t>
      </w:r>
    </w:p>
    <w:p w14:paraId="226F28B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D78E5D2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21562C2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97A9287" w14:textId="77777777"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9"/>
        <w:gridCol w:w="6155"/>
      </w:tblGrid>
      <w:tr w:rsidR="003646EE" w:rsidRPr="007677F8" w14:paraId="42BF7543" w14:textId="77777777" w:rsidTr="00D56164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A09105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8C5439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1BD227F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602712B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66BC52B0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230F39A0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FE145F1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shd w:val="clear" w:color="auto" w:fill="auto"/>
          </w:tcPr>
          <w:p w14:paraId="7045064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5085A9CA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A22629A" w14:textId="77777777" w:rsidR="003646EE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e-mail, nr. telefonu</w:t>
            </w:r>
          </w:p>
        </w:tc>
        <w:tc>
          <w:tcPr>
            <w:tcW w:w="6237" w:type="dxa"/>
            <w:shd w:val="clear" w:color="auto" w:fill="auto"/>
          </w:tcPr>
          <w:p w14:paraId="342D7F9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E465593" w14:textId="77777777" w:rsidTr="00D56164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2CF789C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C52C46C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E699725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1B4DC94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22FCA1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1F4FB8FB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3D853C3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  <w:r w:rsidRPr="00EC779A">
              <w:rPr>
                <w:rFonts w:eastAsia="Calibri"/>
                <w:i/>
                <w:iCs/>
                <w:sz w:val="22"/>
                <w:szCs w:val="22"/>
              </w:rPr>
              <w:t>(jeśli dotyczy)</w:t>
            </w:r>
          </w:p>
        </w:tc>
        <w:tc>
          <w:tcPr>
            <w:tcW w:w="6237" w:type="dxa"/>
            <w:shd w:val="clear" w:color="auto" w:fill="auto"/>
          </w:tcPr>
          <w:p w14:paraId="5D123A34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9E4851A" w14:textId="77777777" w:rsidTr="00D56164">
        <w:trPr>
          <w:trHeight w:val="3895"/>
        </w:trPr>
        <w:tc>
          <w:tcPr>
            <w:tcW w:w="2835" w:type="dxa"/>
            <w:shd w:val="clear" w:color="auto" w:fill="auto"/>
            <w:vAlign w:val="center"/>
          </w:tcPr>
          <w:p w14:paraId="507831BA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14:paraId="2E187D6B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 w:rsidRPr="003030BB">
              <w:rPr>
                <w:bCs/>
                <w:sz w:val="22"/>
                <w:szCs w:val="22"/>
              </w:rPr>
              <w:t>jakim jest Wykonawca</w:t>
            </w:r>
          </w:p>
          <w:p w14:paraId="7C904B55" w14:textId="77777777" w:rsidR="003646EE" w:rsidRPr="003030BB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 w:rsidRPr="003030BB">
              <w:rPr>
                <w:bCs/>
                <w:sz w:val="16"/>
                <w:szCs w:val="16"/>
              </w:rPr>
              <w:t>(zaznaczyć właściwą opcję):</w:t>
            </w:r>
          </w:p>
          <w:p w14:paraId="46A6F770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14:paraId="0E6F4B66" w14:textId="77777777" w:rsidR="003646EE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6"/>
              <w:gridCol w:w="4819"/>
            </w:tblGrid>
            <w:tr w:rsidR="003646EE" w:rsidRPr="003030BB" w14:paraId="1035639E" w14:textId="77777777" w:rsidTr="00D56164">
              <w:tc>
                <w:tcPr>
                  <w:tcW w:w="641" w:type="dxa"/>
                </w:tcPr>
                <w:p w14:paraId="5EAC3503" w14:textId="4FED2A4A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7CAF44A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8" o:title=""/>
                      </v:shape>
                      <w:control r:id="rId9" w:name="CheckBox151" w:shapeid="_x0000_i1037"/>
                    </w:object>
                  </w:r>
                </w:p>
              </w:tc>
              <w:tc>
                <w:tcPr>
                  <w:tcW w:w="8106" w:type="dxa"/>
                </w:tcPr>
                <w:p w14:paraId="0F7A8D55" w14:textId="77777777" w:rsidR="003646EE" w:rsidRPr="003030BB" w:rsidRDefault="003646EE" w:rsidP="00D56164">
                  <w:r w:rsidRPr="003030BB">
                    <w:t xml:space="preserve">Mikroprzedsiębiorstwo </w:t>
                  </w:r>
                </w:p>
                <w:p w14:paraId="6B8CB62A" w14:textId="77777777" w:rsidR="003646EE" w:rsidRPr="003030BB" w:rsidRDefault="003646EE" w:rsidP="00D56164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3646EE" w:rsidRPr="003030BB" w14:paraId="51689374" w14:textId="77777777" w:rsidTr="00D56164">
              <w:tc>
                <w:tcPr>
                  <w:tcW w:w="641" w:type="dxa"/>
                </w:tcPr>
                <w:p w14:paraId="6B3B6FB3" w14:textId="559AE645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6AE95531">
                      <v:shape id="_x0000_i1039" type="#_x0000_t75" style="width:16.5pt;height:18pt" o:ole="">
                        <v:imagedata r:id="rId8" o:title=""/>
                      </v:shape>
                      <w:control r:id="rId10" w:name="CheckBox1215" w:shapeid="_x0000_i1039"/>
                    </w:object>
                  </w:r>
                </w:p>
              </w:tc>
              <w:tc>
                <w:tcPr>
                  <w:tcW w:w="8106" w:type="dxa"/>
                </w:tcPr>
                <w:p w14:paraId="623914EB" w14:textId="77777777" w:rsidR="003646EE" w:rsidRPr="003030BB" w:rsidRDefault="003646EE" w:rsidP="00D56164">
                  <w:r w:rsidRPr="003030BB">
                    <w:t>Małe przedsiębiorstwo</w:t>
                  </w:r>
                </w:p>
                <w:p w14:paraId="42E474FB" w14:textId="77777777" w:rsidR="003646EE" w:rsidRPr="003030BB" w:rsidRDefault="003646EE" w:rsidP="00D56164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3646EE" w:rsidRPr="003030BB" w14:paraId="03655055" w14:textId="77777777" w:rsidTr="00D56164">
              <w:tc>
                <w:tcPr>
                  <w:tcW w:w="641" w:type="dxa"/>
                </w:tcPr>
                <w:p w14:paraId="33EDB3EA" w14:textId="7137D7D9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14761E55">
                      <v:shape id="_x0000_i1041" type="#_x0000_t75" style="width:16.5pt;height:18pt" o:ole="">
                        <v:imagedata r:id="rId8" o:title=""/>
                      </v:shape>
                      <w:control r:id="rId11" w:name="CheckBox12111" w:shapeid="_x0000_i1041"/>
                    </w:object>
                  </w:r>
                </w:p>
              </w:tc>
              <w:tc>
                <w:tcPr>
                  <w:tcW w:w="8106" w:type="dxa"/>
                </w:tcPr>
                <w:p w14:paraId="411BEBA1" w14:textId="77777777" w:rsidR="003646EE" w:rsidRPr="003030BB" w:rsidRDefault="003646EE" w:rsidP="00D56164">
                  <w:r w:rsidRPr="003030BB">
                    <w:t>Średnie przedsiębiorstwo</w:t>
                  </w:r>
                </w:p>
                <w:p w14:paraId="672B4E3C" w14:textId="77777777" w:rsidR="003646EE" w:rsidRPr="003030BB" w:rsidRDefault="003646EE" w:rsidP="00D56164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3646EE" w:rsidRPr="003030BB" w14:paraId="2B2C85AB" w14:textId="77777777" w:rsidTr="00D56164">
              <w:tc>
                <w:tcPr>
                  <w:tcW w:w="641" w:type="dxa"/>
                </w:tcPr>
                <w:p w14:paraId="60C77C02" w14:textId="0AC07A15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12765B27">
                      <v:shape id="_x0000_i1043" type="#_x0000_t75" style="width:16.5pt;height:18pt" o:ole="">
                        <v:imagedata r:id="rId8" o:title=""/>
                      </v:shape>
                      <w:control r:id="rId12" w:name="CheckBox12121" w:shapeid="_x0000_i1043"/>
                    </w:object>
                  </w:r>
                </w:p>
              </w:tc>
              <w:tc>
                <w:tcPr>
                  <w:tcW w:w="8106" w:type="dxa"/>
                </w:tcPr>
                <w:p w14:paraId="5FED3C3B" w14:textId="77777777" w:rsidR="003646EE" w:rsidRPr="003030BB" w:rsidRDefault="003646EE" w:rsidP="00D56164">
                  <w:r w:rsidRPr="003030BB">
                    <w:t>Jednoosobowa działalność gospodarcza</w:t>
                  </w:r>
                </w:p>
              </w:tc>
            </w:tr>
            <w:tr w:rsidR="003646EE" w:rsidRPr="003030BB" w14:paraId="69FF74AD" w14:textId="77777777" w:rsidTr="00D56164">
              <w:tc>
                <w:tcPr>
                  <w:tcW w:w="641" w:type="dxa"/>
                </w:tcPr>
                <w:p w14:paraId="6610A99D" w14:textId="51AFCE68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6193AA74">
                      <v:shape id="_x0000_i1045" type="#_x0000_t75" style="width:16.5pt;height:18pt" o:ole="">
                        <v:imagedata r:id="rId8" o:title=""/>
                      </v:shape>
                      <w:control r:id="rId13" w:name="CheckBox12131" w:shapeid="_x0000_i1045"/>
                    </w:object>
                  </w:r>
                </w:p>
              </w:tc>
              <w:tc>
                <w:tcPr>
                  <w:tcW w:w="8106" w:type="dxa"/>
                </w:tcPr>
                <w:p w14:paraId="2847EA97" w14:textId="77777777" w:rsidR="003646EE" w:rsidRPr="003030BB" w:rsidRDefault="003646EE" w:rsidP="00D56164">
                  <w:r w:rsidRPr="003030BB">
                    <w:t>Osoba fizyczna nieprowadząca działalności gospodarczej</w:t>
                  </w:r>
                </w:p>
              </w:tc>
            </w:tr>
            <w:tr w:rsidR="003646EE" w:rsidRPr="003030BB" w14:paraId="4F1AB589" w14:textId="77777777" w:rsidTr="00D56164">
              <w:tc>
                <w:tcPr>
                  <w:tcW w:w="641" w:type="dxa"/>
                </w:tcPr>
                <w:p w14:paraId="082BF82D" w14:textId="19E20B8D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78FF0253">
                      <v:shape id="_x0000_i1047" type="#_x0000_t75" style="width:16.5pt;height:18pt" o:ole="">
                        <v:imagedata r:id="rId8" o:title=""/>
                      </v:shape>
                      <w:control r:id="rId14" w:name="CheckBox12141" w:shapeid="_x0000_i1047"/>
                    </w:object>
                  </w:r>
                </w:p>
              </w:tc>
              <w:tc>
                <w:tcPr>
                  <w:tcW w:w="8106" w:type="dxa"/>
                </w:tcPr>
                <w:p w14:paraId="19DC9C55" w14:textId="77777777" w:rsidR="003646EE" w:rsidRDefault="003646EE" w:rsidP="00D56164">
                  <w:r w:rsidRPr="003030BB">
                    <w:t>Inny rodzaj</w:t>
                  </w:r>
                </w:p>
                <w:p w14:paraId="3F663562" w14:textId="77777777" w:rsidR="003646EE" w:rsidRPr="003030BB" w:rsidRDefault="003646EE" w:rsidP="00D56164"/>
              </w:tc>
            </w:tr>
          </w:tbl>
          <w:p w14:paraId="4EB326C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</w:tbl>
    <w:p w14:paraId="14D640EA" w14:textId="77777777" w:rsidR="003646EE" w:rsidRDefault="003646EE" w:rsidP="00AE2ACB">
      <w:pPr>
        <w:spacing w:after="100"/>
        <w:rPr>
          <w:b/>
          <w:sz w:val="22"/>
          <w:szCs w:val="22"/>
        </w:rPr>
      </w:pPr>
    </w:p>
    <w:p w14:paraId="19627D7F" w14:textId="28FF8960" w:rsidR="009157D0" w:rsidRDefault="004D5A42" w:rsidP="003646EE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SKŁADAMY OFERTĘ</w:t>
      </w:r>
      <w:r w:rsidRPr="0097776D">
        <w:rPr>
          <w:sz w:val="22"/>
        </w:rPr>
        <w:t xml:space="preserve"> </w:t>
      </w:r>
      <w:r w:rsidR="009157D0" w:rsidRPr="009157D0">
        <w:rPr>
          <w:sz w:val="22"/>
        </w:rPr>
        <w:t xml:space="preserve">na wykonanie poszczególnych części przedmiotu zamówienia zgodnie </w:t>
      </w:r>
      <w:r w:rsidR="007F3E87" w:rsidRPr="007F3E87">
        <w:rPr>
          <w:sz w:val="22"/>
        </w:rPr>
        <w:t>ze Specyfikacją Warunków Zamówienia</w:t>
      </w:r>
      <w:r w:rsidRPr="0097776D">
        <w:rPr>
          <w:sz w:val="22"/>
        </w:rPr>
        <w:t>:</w:t>
      </w:r>
    </w:p>
    <w:p w14:paraId="7D27511F" w14:textId="77777777" w:rsidR="00C0166F" w:rsidRDefault="00C0166F" w:rsidP="00C0166F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C0166F" w:rsidRPr="007F3E87" w14:paraId="61E757C5" w14:textId="77777777" w:rsidTr="005C6A90">
        <w:trPr>
          <w:trHeight w:val="704"/>
        </w:trPr>
        <w:tc>
          <w:tcPr>
            <w:tcW w:w="9072" w:type="dxa"/>
            <w:shd w:val="clear" w:color="auto" w:fill="D9D9D9" w:themeFill="background1" w:themeFillShade="D9"/>
            <w:vAlign w:val="center"/>
          </w:tcPr>
          <w:p w14:paraId="0D391500" w14:textId="77777777" w:rsidR="00C0166F" w:rsidRPr="007F3E87" w:rsidRDefault="00C0166F" w:rsidP="005C6A90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C0166F" w:rsidRPr="007F3E87" w14:paraId="3C80BA21" w14:textId="77777777" w:rsidTr="005C6A90">
        <w:tc>
          <w:tcPr>
            <w:tcW w:w="9072" w:type="dxa"/>
            <w:shd w:val="clear" w:color="auto" w:fill="auto"/>
            <w:vAlign w:val="center"/>
          </w:tcPr>
          <w:p w14:paraId="031F184E" w14:textId="658BA1B9" w:rsidR="00C0166F" w:rsidRPr="00C0166F" w:rsidRDefault="00C0166F" w:rsidP="00E13351">
            <w:pPr>
              <w:spacing w:after="120"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Nazwa </w:t>
            </w:r>
            <w:r w:rsidR="008F6430">
              <w:rPr>
                <w:b/>
                <w:sz w:val="22"/>
                <w:szCs w:val="22"/>
              </w:rPr>
              <w:t>zamówienia:</w:t>
            </w:r>
            <w:r>
              <w:rPr>
                <w:b/>
                <w:sz w:val="22"/>
                <w:szCs w:val="22"/>
              </w:rPr>
              <w:t xml:space="preserve"> </w:t>
            </w:r>
            <w:r w:rsidR="00E13351" w:rsidRPr="00E13351">
              <w:rPr>
                <w:b/>
                <w:sz w:val="22"/>
                <w:szCs w:val="22"/>
              </w:rPr>
              <w:t>„Budowa rezerwowego zasalania wody dla Szpitala Specjalistycznego w Chorzowie”.</w:t>
            </w:r>
          </w:p>
          <w:p w14:paraId="5AF425DA" w14:textId="3C87C4EB" w:rsidR="00C0166F" w:rsidRDefault="00C0166F" w:rsidP="005C6A9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wykonanie zamówienia ………</w:t>
            </w:r>
            <w:r w:rsidR="008F6430">
              <w:rPr>
                <w:sz w:val="22"/>
                <w:szCs w:val="22"/>
              </w:rPr>
              <w:t>……</w:t>
            </w:r>
            <w:r>
              <w:rPr>
                <w:sz w:val="22"/>
                <w:szCs w:val="22"/>
              </w:rPr>
              <w:t>…… złotych netto</w:t>
            </w:r>
          </w:p>
          <w:p w14:paraId="635CFAE8" w14:textId="77777777" w:rsidR="00C0166F" w:rsidRDefault="00C0166F" w:rsidP="005C6A9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14:paraId="0112778B" w14:textId="5619F85D" w:rsidR="00C0166F" w:rsidRPr="005D2664" w:rsidRDefault="00C0166F" w:rsidP="005C6A9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wykonanie zamówienia wynosi: </w:t>
            </w:r>
            <w:r>
              <w:rPr>
                <w:b/>
                <w:sz w:val="22"/>
                <w:szCs w:val="22"/>
                <w:u w:val="single"/>
              </w:rPr>
              <w:t>…………</w:t>
            </w:r>
            <w:r w:rsidR="008F6430">
              <w:rPr>
                <w:b/>
                <w:sz w:val="22"/>
                <w:szCs w:val="22"/>
                <w:u w:val="single"/>
              </w:rPr>
              <w:t>……</w:t>
            </w:r>
            <w:r>
              <w:rPr>
                <w:b/>
                <w:sz w:val="22"/>
                <w:szCs w:val="22"/>
                <w:u w:val="single"/>
              </w:rPr>
              <w:t>. zł brutto</w:t>
            </w:r>
          </w:p>
        </w:tc>
      </w:tr>
    </w:tbl>
    <w:p w14:paraId="29203047" w14:textId="77777777" w:rsidR="009157D0" w:rsidRDefault="009157D0" w:rsidP="003030BB">
      <w:pPr>
        <w:jc w:val="both"/>
        <w:rPr>
          <w:b/>
          <w:sz w:val="22"/>
          <w:szCs w:val="22"/>
        </w:rPr>
      </w:pPr>
    </w:p>
    <w:p w14:paraId="18E3D054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6BBF1E4" w14:textId="77777777" w:rsidR="003030BB" w:rsidRDefault="00FF57EE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43832E80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1A9BBE1E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3D941AA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15A40E48" w14:textId="77777777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0B8FC8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3BBFAB0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14:paraId="0D8D2E9F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C4246D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14:paraId="61D786FB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49CE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4EF7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45B8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623595" w14:textId="731FBD43"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 xml:space="preserve">w przypadku </w:t>
      </w:r>
      <w:r w:rsidR="003646EE" w:rsidRPr="00CC16D8">
        <w:rPr>
          <w:i/>
          <w:sz w:val="20"/>
          <w:szCs w:val="20"/>
        </w:rPr>
        <w:t>niewskazania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14:paraId="4C7C766C" w14:textId="79D05E32" w:rsidR="00FF57EE" w:rsidRPr="00F849B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 w:rsidRPr="00A55A31">
        <w:rPr>
          <w:b/>
          <w:sz w:val="22"/>
          <w:szCs w:val="22"/>
        </w:rPr>
        <w:t xml:space="preserve">udzielamy gwarancji </w:t>
      </w:r>
      <w:r w:rsidRPr="00876C95">
        <w:rPr>
          <w:b/>
          <w:sz w:val="22"/>
          <w:szCs w:val="22"/>
        </w:rPr>
        <w:t>na okres .......... miesięcy</w:t>
      </w:r>
      <w:r w:rsidR="009157D0">
        <w:rPr>
          <w:b/>
          <w:sz w:val="22"/>
          <w:szCs w:val="22"/>
        </w:rPr>
        <w:t xml:space="preserve"> </w:t>
      </w:r>
      <w:r w:rsidR="009157D0" w:rsidRPr="009157D0">
        <w:rPr>
          <w:b/>
          <w:sz w:val="22"/>
          <w:szCs w:val="22"/>
        </w:rPr>
        <w:t>(</w:t>
      </w:r>
      <w:r w:rsidR="00C0166F">
        <w:rPr>
          <w:b/>
          <w:sz w:val="22"/>
          <w:szCs w:val="22"/>
        </w:rPr>
        <w:t>36,48,60</w:t>
      </w:r>
      <w:r w:rsidR="009157D0" w:rsidRPr="009157D0">
        <w:rPr>
          <w:b/>
          <w:sz w:val="22"/>
          <w:szCs w:val="22"/>
        </w:rPr>
        <w:t xml:space="preserve"> zgodnie z </w:t>
      </w:r>
      <w:r w:rsidR="009157D0" w:rsidRPr="003646EE">
        <w:rPr>
          <w:b/>
          <w:sz w:val="22"/>
          <w:szCs w:val="22"/>
        </w:rPr>
        <w:t>rozdziałem 21.2 SWZ),</w:t>
      </w:r>
      <w:r w:rsidRPr="003646EE">
        <w:rPr>
          <w:b/>
          <w:sz w:val="22"/>
          <w:szCs w:val="22"/>
        </w:rPr>
        <w:t xml:space="preserve"> </w:t>
      </w:r>
      <w:r w:rsidRPr="00876C95">
        <w:rPr>
          <w:b/>
          <w:sz w:val="22"/>
          <w:szCs w:val="22"/>
        </w:rPr>
        <w:t>licząc od daty odbioru końcowego</w:t>
      </w:r>
      <w:r w:rsidR="00C0166F">
        <w:rPr>
          <w:b/>
          <w:sz w:val="22"/>
          <w:szCs w:val="22"/>
        </w:rPr>
        <w:t>;</w:t>
      </w:r>
    </w:p>
    <w:p w14:paraId="5DD7E187" w14:textId="7EA07D3C" w:rsidR="00DA34D3" w:rsidRPr="009157D0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9157D0">
        <w:rPr>
          <w:b/>
          <w:sz w:val="22"/>
          <w:szCs w:val="22"/>
        </w:rPr>
        <w:t xml:space="preserve">termin wykonania </w:t>
      </w:r>
      <w:r w:rsidR="00427901" w:rsidRPr="009157D0">
        <w:rPr>
          <w:b/>
          <w:sz w:val="22"/>
          <w:szCs w:val="22"/>
        </w:rPr>
        <w:t>zamówienia</w:t>
      </w:r>
      <w:r w:rsidR="00427901" w:rsidRPr="009157D0">
        <w:rPr>
          <w:sz w:val="22"/>
          <w:szCs w:val="22"/>
        </w:rPr>
        <w:t>,</w:t>
      </w:r>
      <w:r w:rsidRPr="009157D0">
        <w:rPr>
          <w:b/>
          <w:sz w:val="22"/>
          <w:szCs w:val="22"/>
        </w:rPr>
        <w:t xml:space="preserve"> deklarujemy </w:t>
      </w:r>
      <w:r w:rsidR="001B79F7" w:rsidRPr="009157D0">
        <w:rPr>
          <w:b/>
          <w:sz w:val="22"/>
          <w:szCs w:val="22"/>
        </w:rPr>
        <w:t>na</w:t>
      </w:r>
      <w:r w:rsidR="001B79F7" w:rsidRPr="00027AD9">
        <w:rPr>
          <w:b/>
          <w:sz w:val="22"/>
          <w:szCs w:val="22"/>
        </w:rPr>
        <w:t xml:space="preserve">: </w:t>
      </w:r>
      <w:r w:rsidR="00C0166F" w:rsidRPr="00027AD9">
        <w:rPr>
          <w:b/>
          <w:sz w:val="22"/>
          <w:szCs w:val="22"/>
        </w:rPr>
        <w:t xml:space="preserve">do </w:t>
      </w:r>
      <w:r w:rsidR="0053457B" w:rsidRPr="00027AD9">
        <w:rPr>
          <w:b/>
          <w:sz w:val="22"/>
          <w:szCs w:val="22"/>
        </w:rPr>
        <w:t>6</w:t>
      </w:r>
      <w:r w:rsidR="0053457B">
        <w:rPr>
          <w:b/>
          <w:sz w:val="22"/>
          <w:szCs w:val="22"/>
        </w:rPr>
        <w:t xml:space="preserve"> miesięcy</w:t>
      </w:r>
      <w:r w:rsidRPr="008F6430">
        <w:rPr>
          <w:b/>
          <w:sz w:val="22"/>
          <w:szCs w:val="22"/>
        </w:rPr>
        <w:t xml:space="preserve"> od dnia zawarcia umowy</w:t>
      </w:r>
      <w:r w:rsidR="0092682B" w:rsidRPr="008F6430">
        <w:rPr>
          <w:b/>
          <w:sz w:val="22"/>
          <w:szCs w:val="22"/>
        </w:rPr>
        <w:t>.</w:t>
      </w:r>
    </w:p>
    <w:p w14:paraId="3DF3DF25" w14:textId="77777777" w:rsidR="00DA34D3" w:rsidRPr="00A55A31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termin płatności ustalamy </w:t>
      </w:r>
      <w:r>
        <w:rPr>
          <w:b/>
          <w:bCs/>
          <w:color w:val="000000"/>
          <w:sz w:val="22"/>
          <w:szCs w:val="22"/>
        </w:rPr>
        <w:t>na 30 dni</w:t>
      </w:r>
      <w:r>
        <w:rPr>
          <w:color w:val="000000"/>
          <w:sz w:val="22"/>
          <w:szCs w:val="22"/>
        </w:rPr>
        <w:t>, licząc od dnia otrzymania prawidłowo wystawionej faktury VAT,</w:t>
      </w:r>
    </w:p>
    <w:p w14:paraId="4FC465E2" w14:textId="4BBF3525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8F6430">
        <w:rPr>
          <w:sz w:val="22"/>
        </w:rPr>
        <w:t xml:space="preserve">treścią istotnych postanowień umownych </w:t>
      </w:r>
      <w:r w:rsidR="00A50E18">
        <w:rPr>
          <w:sz w:val="22"/>
        </w:rPr>
        <w:t>w sprawie zamówienia publicznego</w:t>
      </w:r>
      <w:r w:rsidRPr="0097776D">
        <w:rPr>
          <w:sz w:val="22"/>
        </w:rPr>
        <w:t xml:space="preserve">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3646EE">
        <w:rPr>
          <w:sz w:val="22"/>
        </w:rPr>
        <w:t xml:space="preserve">w </w:t>
      </w:r>
      <w:r w:rsidR="008F6430">
        <w:rPr>
          <w:sz w:val="22"/>
        </w:rPr>
        <w:t>nich</w:t>
      </w:r>
      <w:r w:rsidRPr="0097776D">
        <w:rPr>
          <w:sz w:val="22"/>
        </w:rPr>
        <w:t xml:space="preserve"> warunkach, w miejscu i terminie wyznaczonym przez Zamawiającego;</w:t>
      </w:r>
    </w:p>
    <w:p w14:paraId="3C8567F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4F258E7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0497E85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E877DAB" w14:textId="0243BDA9" w:rsidR="00CE3AE6" w:rsidRPr="00A9564B" w:rsidRDefault="00A55A31" w:rsidP="00A9564B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lastRenderedPageBreak/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</w:t>
      </w:r>
      <w:r w:rsidR="00252DDE">
        <w:rPr>
          <w:bCs/>
          <w:sz w:val="22"/>
          <w:szCs w:val="22"/>
        </w:rPr>
        <w:t>3</w:t>
      </w:r>
      <w:r w:rsidR="00267D1F" w:rsidRPr="00CE3AE6">
        <w:rPr>
          <w:bCs/>
          <w:sz w:val="22"/>
          <w:szCs w:val="22"/>
        </w:rPr>
        <w:t xml:space="preserve">r. poz. </w:t>
      </w:r>
      <w:r w:rsidR="00252DDE">
        <w:rPr>
          <w:bCs/>
          <w:sz w:val="22"/>
          <w:szCs w:val="22"/>
        </w:rPr>
        <w:t>1570</w:t>
      </w:r>
      <w:r w:rsidR="00267D1F" w:rsidRPr="00CE3AE6">
        <w:rPr>
          <w:bCs/>
          <w:sz w:val="22"/>
          <w:szCs w:val="22"/>
        </w:rPr>
        <w:t>)</w:t>
      </w:r>
    </w:p>
    <w:p w14:paraId="0EED02A8" w14:textId="3C730965"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</w:t>
      </w:r>
      <w:r w:rsidR="00252DDE">
        <w:rPr>
          <w:bCs/>
          <w:sz w:val="22"/>
          <w:szCs w:val="22"/>
        </w:rPr>
        <w:t>3</w:t>
      </w:r>
      <w:r w:rsidR="00CE3AE6" w:rsidRPr="00CE3AE6">
        <w:rPr>
          <w:bCs/>
          <w:sz w:val="22"/>
          <w:szCs w:val="22"/>
        </w:rPr>
        <w:t xml:space="preserve">r. poz. </w:t>
      </w:r>
      <w:r w:rsidR="00252DDE">
        <w:rPr>
          <w:bCs/>
          <w:sz w:val="22"/>
          <w:szCs w:val="22"/>
        </w:rPr>
        <w:t>1570</w:t>
      </w:r>
      <w:r w:rsidR="00CE3AE6" w:rsidRPr="00CE3AE6">
        <w:rPr>
          <w:bCs/>
          <w:sz w:val="22"/>
          <w:szCs w:val="22"/>
        </w:rPr>
        <w:t>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B92B5F" w14:paraId="7F83482B" w14:textId="77777777" w:rsidTr="00A54C63">
        <w:trPr>
          <w:trHeight w:val="18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8BB25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4555C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F8602D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8E709E" w14:textId="1E5951D8" w:rsidR="00CE3AE6" w:rsidRPr="00B92B5F" w:rsidRDefault="00A54C63" w:rsidP="00A54C6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br/>
            </w:r>
            <w:r w:rsidR="00CE3AE6"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ED129D" w14:paraId="43111CE8" w14:textId="77777777" w:rsidTr="00A54C63">
        <w:trPr>
          <w:trHeight w:val="6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93A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500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0F6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ECDF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28EBA64" w14:textId="7643B921" w:rsidR="00ED129D" w:rsidRPr="00ED129D" w:rsidRDefault="00ED129D" w:rsidP="00ED129D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ED129D">
        <w:rPr>
          <w:rFonts w:eastAsia="Arial"/>
          <w:b/>
          <w:color w:val="000000" w:themeColor="text1"/>
          <w:sz w:val="22"/>
          <w:szCs w:val="22"/>
        </w:rPr>
        <w:t xml:space="preserve"> </w:t>
      </w:r>
      <w:r w:rsidRPr="00ED129D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5" w:history="1">
        <w:r w:rsidRPr="00ED129D">
          <w:rPr>
            <w:color w:val="000000" w:themeColor="text1"/>
            <w:sz w:val="22"/>
            <w:szCs w:val="22"/>
            <w:u w:val="single"/>
          </w:rPr>
          <w:t>Dz.</w:t>
        </w:r>
        <w:r w:rsidR="00DA34D3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ED129D">
          <w:rPr>
            <w:color w:val="000000" w:themeColor="text1"/>
            <w:sz w:val="22"/>
            <w:szCs w:val="22"/>
            <w:u w:val="single"/>
          </w:rPr>
          <w:t>U. 202</w:t>
        </w:r>
        <w:r w:rsidR="00A54C63">
          <w:rPr>
            <w:color w:val="000000" w:themeColor="text1"/>
            <w:sz w:val="22"/>
            <w:szCs w:val="22"/>
            <w:u w:val="single"/>
          </w:rPr>
          <w:t>2</w:t>
        </w:r>
        <w:r w:rsidRPr="00ED129D">
          <w:rPr>
            <w:color w:val="000000" w:themeColor="text1"/>
            <w:sz w:val="22"/>
            <w:szCs w:val="22"/>
            <w:u w:val="single"/>
          </w:rPr>
          <w:t xml:space="preserve"> poz. </w:t>
        </w:r>
      </w:hyperlink>
      <w:r w:rsidR="00A54C63">
        <w:rPr>
          <w:color w:val="000000" w:themeColor="text1"/>
          <w:sz w:val="22"/>
          <w:szCs w:val="22"/>
          <w:u w:val="single"/>
        </w:rPr>
        <w:t>1233</w:t>
      </w:r>
      <w:r w:rsidRPr="00ED129D">
        <w:rPr>
          <w:color w:val="000000" w:themeColor="text1"/>
          <w:sz w:val="22"/>
          <w:szCs w:val="22"/>
        </w:rPr>
        <w:t xml:space="preserve">), zawartych w ofercie na stronach od </w:t>
      </w:r>
      <w:r w:rsidR="00030518">
        <w:rPr>
          <w:color w:val="000000" w:themeColor="text1"/>
          <w:sz w:val="22"/>
          <w:szCs w:val="22"/>
        </w:rPr>
        <w:t xml:space="preserve">_____________ </w:t>
      </w:r>
      <w:r w:rsidRPr="00ED129D">
        <w:rPr>
          <w:color w:val="000000" w:themeColor="text1"/>
          <w:sz w:val="22"/>
          <w:szCs w:val="22"/>
        </w:rPr>
        <w:t xml:space="preserve">do </w:t>
      </w:r>
      <w:r w:rsidR="00030518">
        <w:rPr>
          <w:color w:val="000000" w:themeColor="text1"/>
          <w:sz w:val="22"/>
          <w:szCs w:val="22"/>
        </w:rPr>
        <w:t>_____________</w:t>
      </w:r>
    </w:p>
    <w:p w14:paraId="38913418" w14:textId="77777777"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14:paraId="3588452D" w14:textId="77777777"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14:paraId="47D2B2A1" w14:textId="77777777" w:rsidR="00ED129D" w:rsidRPr="00ED129D" w:rsidRDefault="00ED129D" w:rsidP="00ED129D">
      <w:pPr>
        <w:pStyle w:val="Akapitzlist"/>
        <w:rPr>
          <w:b/>
          <w:sz w:val="22"/>
          <w:szCs w:val="22"/>
        </w:rPr>
      </w:pPr>
    </w:p>
    <w:p w14:paraId="791B97D0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068F9F41" w14:textId="77777777" w:rsidTr="00DC336F">
        <w:tc>
          <w:tcPr>
            <w:tcW w:w="2551" w:type="dxa"/>
            <w:shd w:val="clear" w:color="auto" w:fill="auto"/>
            <w:vAlign w:val="center"/>
          </w:tcPr>
          <w:p w14:paraId="329BF1C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397832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0C5D207" w14:textId="77777777" w:rsidTr="00DC336F">
        <w:tc>
          <w:tcPr>
            <w:tcW w:w="2551" w:type="dxa"/>
            <w:shd w:val="clear" w:color="auto" w:fill="auto"/>
            <w:vAlign w:val="center"/>
          </w:tcPr>
          <w:p w14:paraId="4EDD2E8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64F719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378C6B0" w14:textId="77777777" w:rsidTr="00DC336F">
        <w:tc>
          <w:tcPr>
            <w:tcW w:w="2551" w:type="dxa"/>
            <w:shd w:val="clear" w:color="auto" w:fill="auto"/>
            <w:vAlign w:val="center"/>
          </w:tcPr>
          <w:p w14:paraId="4017090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4EC2D52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DDC70F2" w14:textId="77777777" w:rsidTr="00DC336F">
        <w:tc>
          <w:tcPr>
            <w:tcW w:w="2551" w:type="dxa"/>
            <w:shd w:val="clear" w:color="auto" w:fill="auto"/>
            <w:vAlign w:val="center"/>
          </w:tcPr>
          <w:p w14:paraId="6B6B0F4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0535D94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CE5E80E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6B04298A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19BA85C7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3AAD379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B7F9AED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9676B5D" w14:textId="77777777"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9CF25DB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F8E8C9A" w14:textId="77777777" w:rsidR="00E3260B" w:rsidRPr="006E2451" w:rsidRDefault="00E3260B" w:rsidP="006E2451">
      <w:pPr>
        <w:rPr>
          <w:i/>
        </w:rPr>
      </w:pPr>
    </w:p>
    <w:p w14:paraId="0AB4C42B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14:paraId="53D65F64" w14:textId="187610AD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(</w:t>
      </w:r>
      <w:r w:rsidR="000B4C91" w:rsidRPr="006E2451">
        <w:rPr>
          <w:b/>
          <w:i/>
          <w:sz w:val="18"/>
          <w:szCs w:val="18"/>
        </w:rPr>
        <w:t>PODPISEM KWALIFIKOWANYM</w:t>
      </w:r>
      <w:r w:rsidRPr="006E2451">
        <w:rPr>
          <w:b/>
          <w:i/>
          <w:sz w:val="18"/>
          <w:szCs w:val="18"/>
        </w:rPr>
        <w:t>)</w:t>
      </w:r>
    </w:p>
    <w:p w14:paraId="62165AE4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</w:t>
      </w:r>
      <w:r w:rsidR="00934F2D" w:rsidRPr="006E2451">
        <w:rPr>
          <w:b/>
          <w:i/>
          <w:sz w:val="18"/>
          <w:szCs w:val="18"/>
        </w:rPr>
        <w:t xml:space="preserve">               </w:t>
      </w:r>
      <w:r w:rsidR="006E2451" w:rsidRPr="006E2451">
        <w:rPr>
          <w:b/>
          <w:i/>
          <w:sz w:val="18"/>
          <w:szCs w:val="18"/>
        </w:rPr>
        <w:t xml:space="preserve">                 </w:t>
      </w:r>
      <w:r w:rsidRPr="006E2451">
        <w:rPr>
          <w:b/>
          <w:i/>
          <w:sz w:val="18"/>
          <w:szCs w:val="18"/>
        </w:rPr>
        <w:t xml:space="preserve"> LUB</w:t>
      </w:r>
    </w:p>
    <w:p w14:paraId="0EA9B552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Pr="006E2451">
        <w:rPr>
          <w:b/>
          <w:i/>
          <w:sz w:val="18"/>
          <w:szCs w:val="18"/>
        </w:rPr>
        <w:t xml:space="preserve">  </w:t>
      </w:r>
      <w:r w:rsidR="00E3260B" w:rsidRPr="006E2451">
        <w:rPr>
          <w:b/>
          <w:i/>
          <w:sz w:val="18"/>
          <w:szCs w:val="18"/>
        </w:rPr>
        <w:t xml:space="preserve">PODPISEM OSOBISTYM  </w:t>
      </w:r>
    </w:p>
    <w:p w14:paraId="1F9DD220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="00E3260B" w:rsidRPr="006E2451">
        <w:rPr>
          <w:b/>
          <w:i/>
          <w:sz w:val="18"/>
          <w:szCs w:val="18"/>
        </w:rPr>
        <w:t xml:space="preserve">  LUB</w:t>
      </w:r>
    </w:p>
    <w:p w14:paraId="0492C61C" w14:textId="77777777" w:rsidR="0097776D" w:rsidRPr="006E2451" w:rsidRDefault="006E2451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</w:t>
      </w:r>
      <w:r w:rsidR="00E3260B" w:rsidRPr="006E2451">
        <w:rPr>
          <w:b/>
          <w:i/>
          <w:sz w:val="18"/>
          <w:szCs w:val="18"/>
        </w:rPr>
        <w:t>PODPISEM ZAUFANYM</w:t>
      </w:r>
    </w:p>
    <w:sectPr w:rsidR="0097776D" w:rsidRPr="006E2451" w:rsidSect="003030B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276" w:right="1417" w:bottom="170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286231" w14:textId="77777777" w:rsidR="00FD0BA1" w:rsidRDefault="00FD0BA1" w:rsidP="00FF57EE">
      <w:r>
        <w:separator/>
      </w:r>
    </w:p>
  </w:endnote>
  <w:endnote w:type="continuationSeparator" w:id="0">
    <w:p w14:paraId="5228BDB6" w14:textId="77777777" w:rsidR="00FD0BA1" w:rsidRDefault="00FD0BA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F97DD" w14:textId="77777777" w:rsidR="008260D1" w:rsidRDefault="008260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56788" w14:textId="77777777" w:rsidR="008260D1" w:rsidRDefault="008260D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B60F8" w14:textId="77777777" w:rsidR="008260D1" w:rsidRDefault="008260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01BE28" w14:textId="77777777" w:rsidR="00FD0BA1" w:rsidRDefault="00FD0BA1" w:rsidP="00FF57EE">
      <w:r>
        <w:separator/>
      </w:r>
    </w:p>
  </w:footnote>
  <w:footnote w:type="continuationSeparator" w:id="0">
    <w:p w14:paraId="63A9D181" w14:textId="77777777" w:rsidR="00FD0BA1" w:rsidRDefault="00FD0BA1" w:rsidP="00FF57EE">
      <w:r>
        <w:continuationSeparator/>
      </w:r>
    </w:p>
  </w:footnote>
  <w:footnote w:id="1">
    <w:p w14:paraId="051D8D8F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9CC4AD7" w14:textId="77777777"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</w:t>
      </w:r>
      <w:r w:rsidR="0022574C">
        <w:rPr>
          <w:sz w:val="18"/>
          <w:szCs w:val="18"/>
        </w:rPr>
        <w:t xml:space="preserve">/ </w:t>
      </w:r>
      <w:r w:rsidR="00A9564B">
        <w:rPr>
          <w:sz w:val="18"/>
          <w:szCs w:val="18"/>
        </w:rPr>
        <w:t>zaznaczyć</w:t>
      </w:r>
    </w:p>
    <w:p w14:paraId="0D5FF42C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526FC33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561C1" w14:textId="77777777" w:rsidR="008260D1" w:rsidRDefault="008260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1B23B" w14:textId="25E009C0" w:rsidR="00AE2ACB" w:rsidRPr="00AE2ACB" w:rsidRDefault="00AE2ACB">
    <w:pPr>
      <w:pStyle w:val="Nagwek"/>
      <w:rPr>
        <w:sz w:val="20"/>
        <w:szCs w:val="20"/>
      </w:rPr>
    </w:pPr>
    <w:r w:rsidRPr="008F6430">
      <w:rPr>
        <w:sz w:val="20"/>
        <w:szCs w:val="20"/>
      </w:rPr>
      <w:t xml:space="preserve">Znak </w:t>
    </w:r>
    <w:r w:rsidR="003646EE" w:rsidRPr="008F6430">
      <w:rPr>
        <w:sz w:val="20"/>
        <w:szCs w:val="20"/>
      </w:rPr>
      <w:t>sprawy:</w:t>
    </w:r>
    <w:r w:rsidR="00F568C0" w:rsidRPr="008F6430">
      <w:rPr>
        <w:sz w:val="20"/>
        <w:szCs w:val="20"/>
      </w:rPr>
      <w:t xml:space="preserve"> </w:t>
    </w:r>
    <w:r w:rsidR="008260D1" w:rsidRPr="008260D1">
      <w:rPr>
        <w:b/>
        <w:sz w:val="20"/>
        <w:szCs w:val="20"/>
      </w:rPr>
      <w:t>TP/242/RZW/8/24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38628" w14:textId="77777777" w:rsidR="008260D1" w:rsidRDefault="008260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C66E43"/>
    <w:multiLevelType w:val="multilevel"/>
    <w:tmpl w:val="AAF875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B268D308"/>
    <w:lvl w:ilvl="0" w:tplc="7E9239D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C2B79B0"/>
    <w:multiLevelType w:val="hybridMultilevel"/>
    <w:tmpl w:val="3A8208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46647985">
    <w:abstractNumId w:val="3"/>
  </w:num>
  <w:num w:numId="2" w16cid:durableId="969283043">
    <w:abstractNumId w:val="1"/>
  </w:num>
  <w:num w:numId="3" w16cid:durableId="1131900648">
    <w:abstractNumId w:val="2"/>
  </w:num>
  <w:num w:numId="4" w16cid:durableId="457526259">
    <w:abstractNumId w:val="7"/>
  </w:num>
  <w:num w:numId="5" w16cid:durableId="8299805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7170143">
    <w:abstractNumId w:val="6"/>
  </w:num>
  <w:num w:numId="7" w16cid:durableId="1070738300">
    <w:abstractNumId w:val="5"/>
  </w:num>
  <w:num w:numId="8" w16cid:durableId="1470589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689"/>
    <w:rsid w:val="000256E1"/>
    <w:rsid w:val="00027AD9"/>
    <w:rsid w:val="00030518"/>
    <w:rsid w:val="00033A94"/>
    <w:rsid w:val="00036FCA"/>
    <w:rsid w:val="00075B49"/>
    <w:rsid w:val="000B4C91"/>
    <w:rsid w:val="001063D3"/>
    <w:rsid w:val="00113335"/>
    <w:rsid w:val="0018292E"/>
    <w:rsid w:val="001B79F7"/>
    <w:rsid w:val="001C7D84"/>
    <w:rsid w:val="001F14FA"/>
    <w:rsid w:val="001F7B52"/>
    <w:rsid w:val="002214DB"/>
    <w:rsid w:val="0022574C"/>
    <w:rsid w:val="00252DDE"/>
    <w:rsid w:val="00262DE8"/>
    <w:rsid w:val="00267D1F"/>
    <w:rsid w:val="002928A0"/>
    <w:rsid w:val="002A2613"/>
    <w:rsid w:val="002E612D"/>
    <w:rsid w:val="002F1951"/>
    <w:rsid w:val="003030BB"/>
    <w:rsid w:val="00325372"/>
    <w:rsid w:val="00326A79"/>
    <w:rsid w:val="003646EE"/>
    <w:rsid w:val="00383A5B"/>
    <w:rsid w:val="00390E1B"/>
    <w:rsid w:val="003B769C"/>
    <w:rsid w:val="003F2AFD"/>
    <w:rsid w:val="00427901"/>
    <w:rsid w:val="00472637"/>
    <w:rsid w:val="004D5A42"/>
    <w:rsid w:val="005230C8"/>
    <w:rsid w:val="00525EFF"/>
    <w:rsid w:val="005305D8"/>
    <w:rsid w:val="0053457B"/>
    <w:rsid w:val="00546DB7"/>
    <w:rsid w:val="005629B9"/>
    <w:rsid w:val="005844F6"/>
    <w:rsid w:val="005B56C1"/>
    <w:rsid w:val="005B5DF6"/>
    <w:rsid w:val="005D2664"/>
    <w:rsid w:val="005D484D"/>
    <w:rsid w:val="005F6F5F"/>
    <w:rsid w:val="00612195"/>
    <w:rsid w:val="00632977"/>
    <w:rsid w:val="00646302"/>
    <w:rsid w:val="006B63D6"/>
    <w:rsid w:val="006C641D"/>
    <w:rsid w:val="006D09E0"/>
    <w:rsid w:val="006E2451"/>
    <w:rsid w:val="006E4BED"/>
    <w:rsid w:val="006F70E5"/>
    <w:rsid w:val="007A7FC8"/>
    <w:rsid w:val="007D475B"/>
    <w:rsid w:val="007E331F"/>
    <w:rsid w:val="007F3E87"/>
    <w:rsid w:val="008260D1"/>
    <w:rsid w:val="00871B0A"/>
    <w:rsid w:val="00876C95"/>
    <w:rsid w:val="008C3AE1"/>
    <w:rsid w:val="008D4695"/>
    <w:rsid w:val="008F6430"/>
    <w:rsid w:val="009157D0"/>
    <w:rsid w:val="0092682B"/>
    <w:rsid w:val="009312B4"/>
    <w:rsid w:val="00934F2D"/>
    <w:rsid w:val="0097776D"/>
    <w:rsid w:val="00983D1D"/>
    <w:rsid w:val="0099002D"/>
    <w:rsid w:val="009D75A8"/>
    <w:rsid w:val="009F0A00"/>
    <w:rsid w:val="00A50E18"/>
    <w:rsid w:val="00A54C63"/>
    <w:rsid w:val="00A55A31"/>
    <w:rsid w:val="00A9564B"/>
    <w:rsid w:val="00AA39D6"/>
    <w:rsid w:val="00AE2ACB"/>
    <w:rsid w:val="00AE5DCA"/>
    <w:rsid w:val="00AF4AC3"/>
    <w:rsid w:val="00B03CF8"/>
    <w:rsid w:val="00B163FB"/>
    <w:rsid w:val="00B47637"/>
    <w:rsid w:val="00B6164A"/>
    <w:rsid w:val="00B9086B"/>
    <w:rsid w:val="00B92B5F"/>
    <w:rsid w:val="00BA28F4"/>
    <w:rsid w:val="00BC4F99"/>
    <w:rsid w:val="00BD4D5D"/>
    <w:rsid w:val="00BF2725"/>
    <w:rsid w:val="00C0166F"/>
    <w:rsid w:val="00C22F7D"/>
    <w:rsid w:val="00C75E74"/>
    <w:rsid w:val="00CB4D99"/>
    <w:rsid w:val="00CC16D8"/>
    <w:rsid w:val="00CE3AE6"/>
    <w:rsid w:val="00D14D7F"/>
    <w:rsid w:val="00D30689"/>
    <w:rsid w:val="00D554C7"/>
    <w:rsid w:val="00DA34D3"/>
    <w:rsid w:val="00DC336F"/>
    <w:rsid w:val="00DF2465"/>
    <w:rsid w:val="00E13351"/>
    <w:rsid w:val="00E1735C"/>
    <w:rsid w:val="00E3260B"/>
    <w:rsid w:val="00E65BB1"/>
    <w:rsid w:val="00E77BA8"/>
    <w:rsid w:val="00EA3737"/>
    <w:rsid w:val="00ED129D"/>
    <w:rsid w:val="00F00810"/>
    <w:rsid w:val="00F134D5"/>
    <w:rsid w:val="00F27361"/>
    <w:rsid w:val="00F31EAC"/>
    <w:rsid w:val="00F568C0"/>
    <w:rsid w:val="00F846E3"/>
    <w:rsid w:val="00F849BD"/>
    <w:rsid w:val="00FC3482"/>
    <w:rsid w:val="00FD0BA1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61F35B60"/>
  <w15:docId w15:val="{F7B1551C-5B50-47D5-8367-4BD57A48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664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D129D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ED129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D129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nhideWhenUsed/>
    <w:rsid w:val="00F849BD"/>
    <w:pPr>
      <w:widowControl w:val="0"/>
      <w:autoSpaceDN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849B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yperlink" Target="http://isap.sejm.gov.pl/isap.nsf/DocDetails.xsp?id=WDU20200001913" TargetMode="External"/><Relationship Id="rId23" Type="http://schemas.openxmlformats.org/officeDocument/2006/relationships/theme" Target="theme/theme1.xml"/><Relationship Id="rId10" Type="http://schemas.openxmlformats.org/officeDocument/2006/relationships/control" Target="activeX/activeX2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1A46E-7CF5-42B6-BB0E-5A42B3287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757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10</cp:revision>
  <cp:lastPrinted>2024-07-01T06:01:00Z</cp:lastPrinted>
  <dcterms:created xsi:type="dcterms:W3CDTF">2024-04-03T06:32:00Z</dcterms:created>
  <dcterms:modified xsi:type="dcterms:W3CDTF">2024-07-01T06:04:00Z</dcterms:modified>
</cp:coreProperties>
</file>