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3C0CB601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="008E390E" w:rsidRPr="008E390E">
        <w:t xml:space="preserve"> </w:t>
      </w:r>
      <w:r w:rsidR="008E390E" w:rsidRPr="008E390E">
        <w:rPr>
          <w:rFonts w:ascii="Times New Roman" w:hAnsi="Times New Roman"/>
          <w:b/>
        </w:rPr>
        <w:t>TP/242/RZW/8/24</w:t>
      </w:r>
    </w:p>
    <w:p w14:paraId="2B01A7F0" w14:textId="77925C72" w:rsidR="00C4103F" w:rsidRDefault="007118F0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2ABFFC" w14:textId="77777777" w:rsidR="008E390E" w:rsidRPr="008E390E" w:rsidRDefault="008E390E" w:rsidP="008E390E">
      <w:pPr>
        <w:spacing w:before="60" w:after="60"/>
        <w:ind w:left="5664"/>
        <w:jc w:val="both"/>
        <w:rPr>
          <w:rFonts w:ascii="Times New Roman" w:hAnsi="Times New Roman"/>
          <w:b/>
          <w:szCs w:val="20"/>
        </w:rPr>
      </w:pPr>
      <w:r w:rsidRPr="008E390E">
        <w:rPr>
          <w:rFonts w:ascii="Times New Roman" w:hAnsi="Times New Roman"/>
          <w:b/>
          <w:szCs w:val="20"/>
        </w:rPr>
        <w:t>Szpital Specjalistyczny w Chorzowie</w:t>
      </w:r>
    </w:p>
    <w:p w14:paraId="61142027" w14:textId="77777777" w:rsidR="008E390E" w:rsidRPr="008E390E" w:rsidRDefault="008E390E" w:rsidP="008E390E">
      <w:pPr>
        <w:spacing w:before="60" w:after="60"/>
        <w:ind w:left="5664"/>
        <w:jc w:val="both"/>
        <w:rPr>
          <w:rFonts w:ascii="Times New Roman" w:hAnsi="Times New Roman"/>
          <w:bCs/>
          <w:szCs w:val="20"/>
        </w:rPr>
      </w:pPr>
      <w:r w:rsidRPr="008E390E">
        <w:rPr>
          <w:rFonts w:ascii="Times New Roman" w:hAnsi="Times New Roman"/>
          <w:bCs/>
          <w:szCs w:val="20"/>
        </w:rPr>
        <w:t xml:space="preserve">Zjednoczenia 10 </w:t>
      </w:r>
    </w:p>
    <w:p w14:paraId="5C2270E0" w14:textId="77777777" w:rsidR="008E390E" w:rsidRPr="008E390E" w:rsidRDefault="008E390E" w:rsidP="008E390E">
      <w:pPr>
        <w:spacing w:before="60" w:after="60"/>
        <w:ind w:left="5664"/>
        <w:jc w:val="both"/>
        <w:rPr>
          <w:rFonts w:ascii="Times New Roman" w:hAnsi="Times New Roman"/>
          <w:b/>
          <w:szCs w:val="20"/>
        </w:rPr>
      </w:pPr>
      <w:r w:rsidRPr="008E390E">
        <w:rPr>
          <w:rFonts w:ascii="Times New Roman" w:hAnsi="Times New Roman"/>
          <w:bCs/>
          <w:szCs w:val="20"/>
        </w:rPr>
        <w:t>41-500 Chorzów</w:t>
      </w:r>
    </w:p>
    <w:p w14:paraId="7F22D3F8" w14:textId="77777777" w:rsidR="008E390E" w:rsidRPr="00E24546" w:rsidRDefault="008E390E" w:rsidP="00C43D41">
      <w:pPr>
        <w:spacing w:after="80" w:line="240" w:lineRule="auto"/>
        <w:ind w:left="5664"/>
        <w:rPr>
          <w:rFonts w:ascii="Times New Roman" w:hAnsi="Times New Roman"/>
          <w:b/>
        </w:rPr>
      </w:pP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01CC04BF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623269">
              <w:rPr>
                <w:rFonts w:ascii="Times New Roman" w:hAnsi="Times New Roman"/>
              </w:rPr>
              <w:t>2</w:t>
            </w:r>
            <w:r w:rsidR="00696E4E">
              <w:rPr>
                <w:rFonts w:ascii="Times New Roman" w:hAnsi="Times New Roman"/>
              </w:rPr>
              <w:t>3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472081BC" w:rsidR="005434B3" w:rsidRDefault="001F027E" w:rsidP="00AC61B4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C61B4" w:rsidRPr="00AC61B4">
        <w:rPr>
          <w:rFonts w:ascii="Times New Roman" w:hAnsi="Times New Roman"/>
        </w:rPr>
        <w:t>Szkoł</w:t>
      </w:r>
      <w:r w:rsidR="00AC61B4">
        <w:rPr>
          <w:rFonts w:ascii="Times New Roman" w:hAnsi="Times New Roman"/>
        </w:rPr>
        <w:t>ę</w:t>
      </w:r>
      <w:r w:rsidR="00AC61B4" w:rsidRPr="00AC61B4">
        <w:rPr>
          <w:rFonts w:ascii="Times New Roman" w:hAnsi="Times New Roman"/>
        </w:rPr>
        <w:t xml:space="preserve"> Podstawow</w:t>
      </w:r>
      <w:r w:rsidR="00AC61B4">
        <w:rPr>
          <w:rFonts w:ascii="Times New Roman" w:hAnsi="Times New Roman"/>
        </w:rPr>
        <w:t>ą</w:t>
      </w:r>
      <w:r w:rsidR="00AC61B4" w:rsidRPr="00AC61B4">
        <w:rPr>
          <w:rFonts w:ascii="Times New Roman" w:hAnsi="Times New Roman"/>
        </w:rPr>
        <w:t xml:space="preserve"> nr 4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0B54FD1F" w:rsidR="00623269" w:rsidRPr="00623269" w:rsidRDefault="008E390E" w:rsidP="008E390E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E390E">
        <w:t xml:space="preserve"> </w:t>
      </w:r>
      <w:r w:rsidRPr="008E390E">
        <w:rPr>
          <w:rFonts w:ascii="Times New Roman" w:hAnsi="Times New Roman"/>
          <w:b/>
          <w:i/>
          <w:sz w:val="28"/>
          <w:szCs w:val="28"/>
        </w:rPr>
        <w:t xml:space="preserve">„Budowa rezerwowego zasalania wody dla Szpitala Specjalistycznego </w:t>
      </w:r>
      <w:r>
        <w:rPr>
          <w:rFonts w:ascii="Times New Roman" w:hAnsi="Times New Roman"/>
          <w:b/>
          <w:i/>
          <w:sz w:val="28"/>
          <w:szCs w:val="28"/>
        </w:rPr>
        <w:br/>
      </w:r>
      <w:r w:rsidRPr="008E390E">
        <w:rPr>
          <w:rFonts w:ascii="Times New Roman" w:hAnsi="Times New Roman"/>
          <w:b/>
          <w:i/>
          <w:sz w:val="28"/>
          <w:szCs w:val="28"/>
        </w:rPr>
        <w:t>w Chorzowie”.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D73190C" w14:textId="77777777"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14:paraId="5394BE92" w14:textId="77777777"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C5FBF62" w14:textId="67B37862"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</w:t>
      </w:r>
      <w:r w:rsidR="004115E7">
        <w:rPr>
          <w:rFonts w:ascii="Times New Roman" w:hAnsi="Times New Roman"/>
          <w:i/>
          <w:sz w:val="18"/>
          <w:szCs w:val="18"/>
        </w:rPr>
        <w:t>)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503DCBF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14:paraId="6DC7D4B8" w14:textId="77777777"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CC29667" w:rsidR="00571922" w:rsidRPr="00B55B5A" w:rsidRDefault="00571922" w:rsidP="0057192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543513">
        <w:rPr>
          <w:rFonts w:ascii="Times New Roman" w:hAnsi="Times New Roman"/>
        </w:rPr>
        <w:t xml:space="preserve"> (Dz. U. z 2023 r., poz. 1497)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</w:t>
      </w:r>
    </w:p>
    <w:p w14:paraId="3597872D" w14:textId="77777777"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80CA35D" w14:textId="77777777" w:rsidR="00D81E67" w:rsidRPr="00D81E67" w:rsidRDefault="00D81E67" w:rsidP="00D81E67">
      <w:pPr>
        <w:keepNext/>
        <w:keepLines/>
        <w:spacing w:before="40" w:after="0" w:line="276" w:lineRule="auto"/>
        <w:jc w:val="both"/>
        <w:outlineLvl w:val="1"/>
        <w:rPr>
          <w:rFonts w:ascii="Times New Roman" w:eastAsia="Times New Roman" w:hAnsi="Times New Roman"/>
        </w:rPr>
      </w:pPr>
      <w:r w:rsidRPr="00D81E67">
        <w:rPr>
          <w:rFonts w:ascii="Times New Roman" w:eastAsia="Times New Roman" w:hAnsi="Times New Roman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1).</w:t>
      </w:r>
    </w:p>
    <w:p w14:paraId="1129AB22" w14:textId="77777777"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696EC68" w14:textId="77777777" w:rsidR="00571922" w:rsidRPr="00D2702A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66F7F5F8" w14:textId="77777777"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F664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9EE75" w14:textId="77777777" w:rsidR="00F4252F" w:rsidRDefault="00F4252F" w:rsidP="0038231F">
      <w:pPr>
        <w:spacing w:after="0" w:line="240" w:lineRule="auto"/>
      </w:pPr>
      <w:r>
        <w:separator/>
      </w:r>
    </w:p>
  </w:endnote>
  <w:endnote w:type="continuationSeparator" w:id="0">
    <w:p w14:paraId="0DA95C90" w14:textId="77777777" w:rsidR="00F4252F" w:rsidRDefault="00F425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6AE927" w14:textId="77777777" w:rsidR="00F4252F" w:rsidRDefault="00F4252F" w:rsidP="0038231F">
      <w:pPr>
        <w:spacing w:after="0" w:line="240" w:lineRule="auto"/>
      </w:pPr>
      <w:r>
        <w:separator/>
      </w:r>
    </w:p>
  </w:footnote>
  <w:footnote w:type="continuationSeparator" w:id="0">
    <w:p w14:paraId="1319EF50" w14:textId="77777777" w:rsidR="00F4252F" w:rsidRDefault="00F4252F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05653928">
    <w:abstractNumId w:val="10"/>
  </w:num>
  <w:num w:numId="2" w16cid:durableId="1151214407">
    <w:abstractNumId w:val="0"/>
  </w:num>
  <w:num w:numId="3" w16cid:durableId="1597595165">
    <w:abstractNumId w:val="9"/>
  </w:num>
  <w:num w:numId="4" w16cid:durableId="1034383841">
    <w:abstractNumId w:val="12"/>
  </w:num>
  <w:num w:numId="5" w16cid:durableId="1637029999">
    <w:abstractNumId w:val="11"/>
  </w:num>
  <w:num w:numId="6" w16cid:durableId="153642345">
    <w:abstractNumId w:val="8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6"/>
  </w:num>
  <w:num w:numId="11" w16cid:durableId="2127502832">
    <w:abstractNumId w:val="3"/>
  </w:num>
  <w:num w:numId="12" w16cid:durableId="178783402">
    <w:abstractNumId w:val="13"/>
  </w:num>
  <w:num w:numId="13" w16cid:durableId="1629243053">
    <w:abstractNumId w:val="5"/>
  </w:num>
  <w:num w:numId="14" w16cid:durableId="2492431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3477"/>
    <w:rsid w:val="000247FF"/>
    <w:rsid w:val="00025C8D"/>
    <w:rsid w:val="000303EE"/>
    <w:rsid w:val="0005473D"/>
    <w:rsid w:val="00061F01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29E4"/>
    <w:rsid w:val="002168A8"/>
    <w:rsid w:val="00232919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A54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7238"/>
    <w:rsid w:val="003C3B64"/>
    <w:rsid w:val="003F024C"/>
    <w:rsid w:val="003F2AFD"/>
    <w:rsid w:val="004115E7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26193"/>
    <w:rsid w:val="00537147"/>
    <w:rsid w:val="005434B3"/>
    <w:rsid w:val="00543513"/>
    <w:rsid w:val="00544B76"/>
    <w:rsid w:val="00561A51"/>
    <w:rsid w:val="005641F0"/>
    <w:rsid w:val="00571922"/>
    <w:rsid w:val="005C39CA"/>
    <w:rsid w:val="005E176A"/>
    <w:rsid w:val="005E24AA"/>
    <w:rsid w:val="006041D1"/>
    <w:rsid w:val="00623269"/>
    <w:rsid w:val="00634311"/>
    <w:rsid w:val="00641874"/>
    <w:rsid w:val="006676AE"/>
    <w:rsid w:val="00671832"/>
    <w:rsid w:val="00696E4E"/>
    <w:rsid w:val="006A3A1F"/>
    <w:rsid w:val="006A52B6"/>
    <w:rsid w:val="006D6307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390E"/>
    <w:rsid w:val="008E6F23"/>
    <w:rsid w:val="008F3B4E"/>
    <w:rsid w:val="00906C7D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C7756"/>
    <w:rsid w:val="009E27E9"/>
    <w:rsid w:val="009E4746"/>
    <w:rsid w:val="00A15F7E"/>
    <w:rsid w:val="00A166B0"/>
    <w:rsid w:val="00A22DCF"/>
    <w:rsid w:val="00A24C2D"/>
    <w:rsid w:val="00A276E4"/>
    <w:rsid w:val="00A3062E"/>
    <w:rsid w:val="00A347DE"/>
    <w:rsid w:val="00A5286E"/>
    <w:rsid w:val="00A5715B"/>
    <w:rsid w:val="00AC61B4"/>
    <w:rsid w:val="00AE6FF2"/>
    <w:rsid w:val="00AF0BCD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B0C3C"/>
    <w:rsid w:val="00BB1680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81E67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252F"/>
    <w:rsid w:val="00F43919"/>
    <w:rsid w:val="00F50B93"/>
    <w:rsid w:val="00F56BEB"/>
    <w:rsid w:val="00F664D7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12</cp:revision>
  <cp:lastPrinted>2024-01-09T09:43:00Z</cp:lastPrinted>
  <dcterms:created xsi:type="dcterms:W3CDTF">2023-10-04T06:01:00Z</dcterms:created>
  <dcterms:modified xsi:type="dcterms:W3CDTF">2024-06-26T06:19:00Z</dcterms:modified>
</cp:coreProperties>
</file>