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2D401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D401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D4017">
        <w:rPr>
          <w:rFonts w:ascii="Arial" w:hAnsi="Arial" w:cs="Arial"/>
          <w:sz w:val="24"/>
          <w:szCs w:val="24"/>
        </w:rPr>
        <w:t>2024-06-18</w:t>
      </w:r>
    </w:p>
    <w:p w:rsidR="00CF7835" w:rsidRPr="009432A1" w:rsidRDefault="002D401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401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D401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D401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D4017">
        <w:rPr>
          <w:rFonts w:ascii="Arial" w:hAnsi="Arial" w:cs="Arial"/>
          <w:sz w:val="24"/>
          <w:szCs w:val="24"/>
        </w:rPr>
        <w:t>69</w:t>
      </w:r>
    </w:p>
    <w:p w:rsidR="00CF7835" w:rsidRPr="009432A1" w:rsidRDefault="002D4017" w:rsidP="00CF7835">
      <w:pPr>
        <w:rPr>
          <w:rFonts w:ascii="Arial" w:hAnsi="Arial" w:cs="Arial"/>
          <w:sz w:val="24"/>
          <w:szCs w:val="24"/>
        </w:rPr>
      </w:pPr>
      <w:r w:rsidRPr="002D401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D401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D401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4017">
              <w:rPr>
                <w:rFonts w:ascii="Arial" w:hAnsi="Arial" w:cs="Arial"/>
                <w:bCs/>
                <w:sz w:val="24"/>
                <w:szCs w:val="24"/>
              </w:rPr>
              <w:t>Dostawa 3 projektorów laserowych dla Wydziału Zarządzania 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4017" w:rsidRPr="004E4B64" w:rsidTr="009E074D">
        <w:tc>
          <w:tcPr>
            <w:tcW w:w="2269" w:type="dxa"/>
            <w:shd w:val="clear" w:color="auto" w:fill="auto"/>
          </w:tcPr>
          <w:p w:rsidR="002D4017" w:rsidRPr="004E4B64" w:rsidRDefault="002D4017" w:rsidP="009E07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4017" w:rsidRPr="004E4B64" w:rsidRDefault="002D4017" w:rsidP="009E07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4017">
              <w:rPr>
                <w:rFonts w:ascii="Arial" w:hAnsi="Arial" w:cs="Arial"/>
                <w:bCs/>
                <w:sz w:val="24"/>
                <w:szCs w:val="24"/>
              </w:rPr>
              <w:t>RK-NZ.261.22.2024.AR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D4017" w:rsidRPr="002D4017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D4017" w:rsidRPr="002D4017">
        <w:rPr>
          <w:rFonts w:ascii="Arial" w:hAnsi="Arial" w:cs="Arial"/>
          <w:sz w:val="24"/>
          <w:szCs w:val="24"/>
        </w:rPr>
        <w:t>18/06/2024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D4017" w:rsidRPr="002D4017">
        <w:rPr>
          <w:rFonts w:ascii="Arial" w:hAnsi="Arial" w:cs="Arial"/>
          <w:sz w:val="24"/>
          <w:szCs w:val="24"/>
        </w:rPr>
        <w:t>11:20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visunext Spółka z ograniczoną odpowiedzialnością Sp.k.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Plac Matejki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19/15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65-056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6A3E1D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nie złożył formularza oferty</w:t>
            </w:r>
            <w:bookmarkStart w:id="0" w:name="_GoBack"/>
            <w:bookmarkEnd w:id="0"/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Polixel Sp.zo.o.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Taborowa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02-699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14 072.43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13 948.20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Kraftmann Cezary Czerny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Kabrioletu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03-117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13 985.10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28/17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80-180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16 014.60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7/7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25-368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14 591.28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Konverta sp. z o. o.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18 142.15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FAXPOL Andrzej Iwanowicz Sp. z o.o.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Bartycka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00-716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17 084.70 zł</w:t>
            </w:r>
          </w:p>
        </w:tc>
      </w:tr>
      <w:tr w:rsidR="002D4017" w:rsidRPr="00355C9D" w:rsidTr="009E074D">
        <w:tc>
          <w:tcPr>
            <w:tcW w:w="1276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2D4017" w:rsidRPr="00CF7835" w:rsidRDefault="002D4017" w:rsidP="009E074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D4017" w:rsidRPr="00CF7835" w:rsidRDefault="002D4017" w:rsidP="009E074D">
            <w:pPr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NOSKOWSKIEGO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4017" w:rsidRPr="00CF7835" w:rsidRDefault="002D4017" w:rsidP="009E074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99-300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4017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017" w:rsidRPr="00CF7835" w:rsidRDefault="002D4017" w:rsidP="009E074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017">
              <w:rPr>
                <w:rFonts w:ascii="Arial" w:hAnsi="Arial" w:cs="Arial"/>
                <w:sz w:val="24"/>
                <w:szCs w:val="24"/>
              </w:rPr>
              <w:t>14 926.05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6A3E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319" w:rsidRDefault="008C7319">
      <w:r>
        <w:separator/>
      </w:r>
    </w:p>
  </w:endnote>
  <w:endnote w:type="continuationSeparator" w:id="0">
    <w:p w:rsidR="008C7319" w:rsidRDefault="008C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E1D" w:rsidRPr="006A3E1D" w:rsidRDefault="00960CEB" w:rsidP="006A3E1D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6A3E1D" w:rsidRPr="006A3E1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A3E1D" w:rsidRPr="006A3E1D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A3E1D" w:rsidRPr="006A3E1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A3E1D" w:rsidRPr="006A3E1D" w:rsidTr="009E074D">
      <w:tc>
        <w:tcPr>
          <w:tcW w:w="0" w:type="auto"/>
          <w:shd w:val="clear" w:color="auto" w:fill="auto"/>
          <w:vAlign w:val="center"/>
        </w:tcPr>
        <w:p w:rsidR="006A3E1D" w:rsidRPr="006A3E1D" w:rsidRDefault="006A3E1D" w:rsidP="006A3E1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A3E1D" w:rsidRPr="006A3E1D" w:rsidRDefault="006A3E1D" w:rsidP="006A3E1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A3E1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A3E1D" w:rsidRPr="006A3E1D" w:rsidRDefault="006A3E1D" w:rsidP="006A3E1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A3E1D" w:rsidRPr="006A3E1D" w:rsidRDefault="006A3E1D" w:rsidP="006A3E1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A3E1D" w:rsidRPr="006A3E1D" w:rsidRDefault="006A3E1D" w:rsidP="006A3E1D">
    <w:pPr>
      <w:spacing w:line="276" w:lineRule="auto"/>
      <w:rPr>
        <w:rFonts w:ascii="Roboto" w:hAnsi="Roboto"/>
        <w:b/>
        <w:bCs/>
        <w:sz w:val="24"/>
        <w:szCs w:val="24"/>
      </w:rPr>
    </w:pPr>
    <w:r w:rsidRPr="006A3E1D">
      <w:rPr>
        <w:rFonts w:ascii="Roboto" w:hAnsi="Roboto"/>
        <w:b/>
        <w:bCs/>
        <w:sz w:val="24"/>
        <w:szCs w:val="18"/>
      </w:rPr>
      <w:t>Kanclerz Politechniki Częstochowskiej</w:t>
    </w:r>
  </w:p>
  <w:p w:rsidR="006A3E1D" w:rsidRPr="006A3E1D" w:rsidRDefault="006A3E1D" w:rsidP="006A3E1D">
    <w:pPr>
      <w:spacing w:line="276" w:lineRule="auto"/>
      <w:rPr>
        <w:rFonts w:ascii="Roboto" w:hAnsi="Roboto"/>
        <w:sz w:val="24"/>
        <w:szCs w:val="24"/>
      </w:rPr>
    </w:pPr>
    <w:r w:rsidRPr="006A3E1D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A3E1D">
      <w:rPr>
        <w:rFonts w:ascii="Roboto" w:hAnsi="Roboto"/>
        <w:sz w:val="24"/>
        <w:szCs w:val="24"/>
      </w:rPr>
      <w:t>ul. Gen. J.H. Dąbrowskiego 69, 42-201 Częstochowa</w:t>
    </w:r>
  </w:p>
  <w:p w:rsidR="006A3E1D" w:rsidRPr="006A3E1D" w:rsidRDefault="006A3E1D" w:rsidP="006A3E1D">
    <w:pPr>
      <w:spacing w:line="276" w:lineRule="auto"/>
      <w:rPr>
        <w:rFonts w:ascii="Arial" w:hAnsi="Arial"/>
        <w:noProof/>
        <w:sz w:val="24"/>
        <w:szCs w:val="24"/>
      </w:rPr>
    </w:pPr>
    <w:r w:rsidRPr="006A3E1D">
      <w:rPr>
        <w:rFonts w:ascii="Roboto" w:hAnsi="Roboto"/>
        <w:sz w:val="24"/>
        <w:szCs w:val="24"/>
      </w:rPr>
      <w:t>tel. +48 34 325 02 56, e-mail: kanclerz@pcz.pl</w:t>
    </w:r>
  </w:p>
  <w:p w:rsidR="006A3E1D" w:rsidRPr="006A3E1D" w:rsidRDefault="006A3E1D" w:rsidP="006A3E1D">
    <w:pPr>
      <w:rPr>
        <w:rFonts w:ascii="Roboto" w:hAnsi="Roboto"/>
        <w:b/>
        <w:sz w:val="24"/>
        <w:szCs w:val="24"/>
      </w:rPr>
    </w:pPr>
    <w:r w:rsidRPr="006A3E1D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A3E1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A3E1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3E1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319" w:rsidRDefault="008C7319">
      <w:r>
        <w:separator/>
      </w:r>
    </w:p>
  </w:footnote>
  <w:footnote w:type="continuationSeparator" w:id="0">
    <w:p w:rsidR="008C7319" w:rsidRDefault="008C7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017" w:rsidRDefault="002D4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E1D" w:rsidRPr="006A3E1D" w:rsidRDefault="006A3E1D" w:rsidP="006A3E1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A3E1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6A3E1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D4017" w:rsidRDefault="002D4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017" w:rsidRDefault="002D40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31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401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3E1D"/>
    <w:rsid w:val="00843263"/>
    <w:rsid w:val="00861E75"/>
    <w:rsid w:val="008A26A5"/>
    <w:rsid w:val="008C7319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BB28EBB"/>
  <w15:chartTrackingRefBased/>
  <w15:docId w15:val="{581BEFBB-B6DD-4FA3-8CF1-BB123A64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A3E1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2024-06-18T09:56:00Z</cp:lastPrinted>
  <dcterms:created xsi:type="dcterms:W3CDTF">2024-06-18T09:56:00Z</dcterms:created>
  <dcterms:modified xsi:type="dcterms:W3CDTF">2024-06-18T09:56:00Z</dcterms:modified>
</cp:coreProperties>
</file>