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D6BC7" w:rsidRDefault="00657A47" w:rsidP="00DD6BC7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DD6BC7">
        <w:rPr>
          <w:rFonts w:ascii="Arial" w:hAnsi="Arial" w:cs="Arial"/>
          <w:bCs/>
          <w:i w:val="0"/>
          <w:szCs w:val="24"/>
        </w:rPr>
        <w:t xml:space="preserve">Załącznik nr </w:t>
      </w:r>
      <w:r w:rsidR="00082418" w:rsidRPr="00DD6BC7">
        <w:rPr>
          <w:rFonts w:ascii="Arial" w:hAnsi="Arial" w:cs="Arial"/>
          <w:bCs/>
          <w:i w:val="0"/>
          <w:szCs w:val="24"/>
        </w:rPr>
        <w:t>2</w:t>
      </w:r>
      <w:r w:rsidR="007666D6" w:rsidRPr="00DD6BC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D6BC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D6BC7" w:rsidRDefault="008D442B" w:rsidP="00DD6BC7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6BC7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DD6BC7" w:rsidRDefault="008D442B" w:rsidP="00DD6BC7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6BC7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DD6BC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DD6BC7" w:rsidRDefault="00053927" w:rsidP="00DD6BC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DD6BC7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DD6BC7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DD6BC7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DD6BC7" w:rsidRDefault="00A137C9" w:rsidP="00DD6BC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6BC7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D6BC7" w:rsidTr="004F10A0">
        <w:tc>
          <w:tcPr>
            <w:tcW w:w="2269" w:type="dxa"/>
            <w:shd w:val="clear" w:color="auto" w:fill="auto"/>
          </w:tcPr>
          <w:p w:rsidR="00A137C9" w:rsidRPr="00DD6BC7" w:rsidRDefault="00A137C9" w:rsidP="00DD6B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DD6BC7" w:rsidRDefault="00082418" w:rsidP="00DD6B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Organizacja konferencji "Mikrozanieczyszczenia w środowisku człowieka"  Wydziału Infrastruktury i Ś</w:t>
            </w:r>
            <w:bookmarkStart w:id="1" w:name="_GoBack"/>
            <w:bookmarkEnd w:id="1"/>
            <w:r w:rsidRPr="00DD6B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rodowiska</w:t>
            </w:r>
            <w:r w:rsidR="00A137C9" w:rsidRPr="00DD6B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2418" w:rsidRPr="00DD6BC7" w:rsidTr="00692448">
        <w:tc>
          <w:tcPr>
            <w:tcW w:w="2269" w:type="dxa"/>
            <w:shd w:val="clear" w:color="auto" w:fill="auto"/>
          </w:tcPr>
          <w:p w:rsidR="00082418" w:rsidRPr="00DD6BC7" w:rsidRDefault="00082418" w:rsidP="00DD6B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2418" w:rsidRPr="00DD6BC7" w:rsidRDefault="00082418" w:rsidP="00DD6B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RK-NZ.261.32.2024.MT</w:t>
            </w:r>
          </w:p>
        </w:tc>
      </w:tr>
    </w:tbl>
    <w:p w:rsidR="00A137C9" w:rsidRPr="00DD6BC7" w:rsidRDefault="00A137C9" w:rsidP="00DD6B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DD6BC7" w:rsidRDefault="00A137C9" w:rsidP="00DD6BC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D6BC7">
        <w:rPr>
          <w:rFonts w:ascii="Arial" w:hAnsi="Arial" w:cs="Arial"/>
          <w:sz w:val="24"/>
          <w:szCs w:val="24"/>
        </w:rPr>
        <w:t xml:space="preserve">prowadzonego przez </w:t>
      </w:r>
      <w:r w:rsidR="00082418" w:rsidRPr="00DD6BC7">
        <w:rPr>
          <w:rFonts w:ascii="Arial" w:hAnsi="Arial" w:cs="Arial"/>
          <w:b/>
          <w:sz w:val="24"/>
          <w:szCs w:val="24"/>
        </w:rPr>
        <w:t>Politechnika Częstochowska</w:t>
      </w:r>
      <w:r w:rsidRPr="00DD6BC7">
        <w:rPr>
          <w:rFonts w:ascii="Arial" w:hAnsi="Arial" w:cs="Arial"/>
          <w:b/>
          <w:sz w:val="24"/>
          <w:szCs w:val="24"/>
        </w:rPr>
        <w:t>,</w:t>
      </w:r>
      <w:r w:rsidRPr="00DD6BC7">
        <w:rPr>
          <w:rFonts w:ascii="Arial" w:hAnsi="Arial" w:cs="Arial"/>
          <w:sz w:val="24"/>
          <w:szCs w:val="24"/>
        </w:rPr>
        <w:t xml:space="preserve"> d</w:t>
      </w:r>
      <w:r w:rsidR="008D442B" w:rsidRPr="00DD6BC7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DD6BC7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DD6BC7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DD6BC7" w:rsidRDefault="00A137C9" w:rsidP="00DD6BC7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DD6BC7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D6BC7" w:rsidTr="00A137C9">
        <w:tc>
          <w:tcPr>
            <w:tcW w:w="617" w:type="dxa"/>
            <w:shd w:val="clear" w:color="auto" w:fill="auto"/>
            <w:vAlign w:val="center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DD6BC7" w:rsidTr="00A137C9">
        <w:tc>
          <w:tcPr>
            <w:tcW w:w="617" w:type="dxa"/>
            <w:shd w:val="clear" w:color="auto" w:fill="auto"/>
            <w:vAlign w:val="center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DD6BC7" w:rsidTr="00A137C9">
        <w:tc>
          <w:tcPr>
            <w:tcW w:w="617" w:type="dxa"/>
            <w:shd w:val="clear" w:color="auto" w:fill="auto"/>
            <w:vAlign w:val="center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DD6BC7" w:rsidRDefault="003A486D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DD6BC7" w:rsidRDefault="0024648D" w:rsidP="00DD6BC7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D6BC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DD6BC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DD6BC7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DD6BC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82418" w:rsidRPr="00DD6BC7">
        <w:rPr>
          <w:rFonts w:ascii="Arial" w:hAnsi="Arial" w:cs="Arial"/>
          <w:sz w:val="24"/>
          <w:szCs w:val="24"/>
        </w:rPr>
        <w:t>(</w:t>
      </w:r>
      <w:proofErr w:type="spellStart"/>
      <w:r w:rsidR="00082418" w:rsidRPr="00DD6BC7">
        <w:rPr>
          <w:rFonts w:ascii="Arial" w:hAnsi="Arial" w:cs="Arial"/>
          <w:sz w:val="24"/>
          <w:szCs w:val="24"/>
        </w:rPr>
        <w:t>t.j</w:t>
      </w:r>
      <w:proofErr w:type="spellEnd"/>
      <w:r w:rsidR="00082418" w:rsidRPr="00DD6BC7">
        <w:rPr>
          <w:rFonts w:ascii="Arial" w:hAnsi="Arial" w:cs="Arial"/>
          <w:sz w:val="24"/>
          <w:szCs w:val="24"/>
        </w:rPr>
        <w:t>. Dz. U. z 2023r. poz. 1605)</w:t>
      </w:r>
      <w:r w:rsidRPr="00DD6BC7">
        <w:rPr>
          <w:rFonts w:ascii="Arial" w:hAnsi="Arial" w:cs="Arial"/>
          <w:sz w:val="24"/>
          <w:szCs w:val="24"/>
        </w:rPr>
        <w:t>, że w ramach zamówienia</w:t>
      </w:r>
      <w:r w:rsidR="00A137C9" w:rsidRPr="00DD6BC7">
        <w:rPr>
          <w:rFonts w:ascii="Arial" w:hAnsi="Arial" w:cs="Arial"/>
          <w:sz w:val="24"/>
          <w:szCs w:val="24"/>
        </w:rPr>
        <w:t>,</w:t>
      </w:r>
      <w:r w:rsidR="00A137C9" w:rsidRPr="00DD6BC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D6BC7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DD6BC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DD6BC7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DD6BC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DD6BC7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DD6BC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D6BC7" w:rsidTr="00A137C9">
        <w:tc>
          <w:tcPr>
            <w:tcW w:w="617" w:type="dxa"/>
            <w:shd w:val="clear" w:color="auto" w:fill="auto"/>
            <w:vAlign w:val="center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DD6BC7" w:rsidTr="00A137C9">
        <w:tc>
          <w:tcPr>
            <w:tcW w:w="617" w:type="dxa"/>
            <w:shd w:val="clear" w:color="auto" w:fill="auto"/>
            <w:vAlign w:val="center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DD6BC7" w:rsidTr="00A137C9">
        <w:tc>
          <w:tcPr>
            <w:tcW w:w="617" w:type="dxa"/>
            <w:shd w:val="clear" w:color="auto" w:fill="auto"/>
            <w:vAlign w:val="center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DD6BC7" w:rsidRDefault="00B641BE" w:rsidP="00DD6BC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DD6BC7" w:rsidRDefault="007A2C38" w:rsidP="00DD6BC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DD6BC7" w:rsidRDefault="007A2C38" w:rsidP="00DD6BC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DD6BC7" w:rsidTr="004F10A0">
        <w:tc>
          <w:tcPr>
            <w:tcW w:w="2660" w:type="dxa"/>
            <w:shd w:val="clear" w:color="auto" w:fill="auto"/>
          </w:tcPr>
          <w:p w:rsidR="00A137C9" w:rsidRPr="00DD6BC7" w:rsidRDefault="00A137C9" w:rsidP="00DD6BC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DD6BC7" w:rsidRDefault="00A137C9" w:rsidP="00DD6BC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DD6BC7" w:rsidRDefault="00A137C9" w:rsidP="00DD6BC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DD6BC7" w:rsidRDefault="00A137C9" w:rsidP="00DD6BC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DD6BC7" w:rsidRDefault="00DD6BC7" w:rsidP="00DD6BC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D6BC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</w:t>
            </w:r>
            <w:r w:rsidRPr="00DD6BC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(</w:t>
            </w:r>
            <w:r w:rsidRPr="00DD6BC7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DD6BC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DD6BC7" w:rsidRDefault="00A137C9" w:rsidP="00DD6BC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DD6BC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74D" w:rsidRDefault="009F674D" w:rsidP="00025386">
      <w:pPr>
        <w:spacing w:after="0" w:line="240" w:lineRule="auto"/>
      </w:pPr>
      <w:r>
        <w:separator/>
      </w:r>
    </w:p>
  </w:endnote>
  <w:endnote w:type="continuationSeparator" w:id="0">
    <w:p w:rsidR="009F674D" w:rsidRDefault="009F67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418" w:rsidRDefault="00082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DD6BC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6B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6B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418" w:rsidRDefault="00082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74D" w:rsidRDefault="009F674D" w:rsidP="00025386">
      <w:pPr>
        <w:spacing w:after="0" w:line="240" w:lineRule="auto"/>
      </w:pPr>
      <w:r>
        <w:separator/>
      </w:r>
    </w:p>
  </w:footnote>
  <w:footnote w:type="continuationSeparator" w:id="0">
    <w:p w:rsidR="009F674D" w:rsidRDefault="009F67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418" w:rsidRDefault="00082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418" w:rsidRDefault="00082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418" w:rsidRDefault="00082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74D"/>
    <w:rsid w:val="00025386"/>
    <w:rsid w:val="000423B9"/>
    <w:rsid w:val="00053927"/>
    <w:rsid w:val="00082418"/>
    <w:rsid w:val="00084786"/>
    <w:rsid w:val="0016158F"/>
    <w:rsid w:val="001C2314"/>
    <w:rsid w:val="00213980"/>
    <w:rsid w:val="0024648D"/>
    <w:rsid w:val="00356101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674D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D6BC7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E809707-B3F0-4825-AECC-450D9E58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2024-06-24T11:59:00Z</dcterms:created>
  <dcterms:modified xsi:type="dcterms:W3CDTF">2024-06-24T11:59:00Z</dcterms:modified>
</cp:coreProperties>
</file>