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790581" w14:textId="200DAA90" w:rsidR="00025386" w:rsidRPr="005D67C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D67C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15891">
        <w:rPr>
          <w:rFonts w:ascii="Arial Narrow" w:hAnsi="Arial Narrow" w:cs="Arial"/>
          <w:bCs/>
          <w:i w:val="0"/>
          <w:szCs w:val="24"/>
        </w:rPr>
        <w:t>3</w:t>
      </w:r>
      <w:r w:rsidR="007666D6" w:rsidRPr="005D67CF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5D67CF" w14:paraId="48EF0B67" w14:textId="77777777" w:rsidTr="00467CA2">
        <w:tc>
          <w:tcPr>
            <w:tcW w:w="2800" w:type="dxa"/>
            <w:shd w:val="clear" w:color="auto" w:fill="auto"/>
          </w:tcPr>
          <w:p w14:paraId="01D4DAD7" w14:textId="77777777" w:rsidR="00D520D3" w:rsidRPr="005D67CF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D67CF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5D67C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DDC2DB0" w14:textId="77777777" w:rsidR="00D520D3" w:rsidRPr="005D67C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2D1B2FF" w14:textId="77777777" w:rsidR="00D520D3" w:rsidRPr="005D67C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D67C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CCCD5C" w14:textId="77777777" w:rsidR="00D520D3" w:rsidRPr="005D67CF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D67C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D67C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D67C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5D67CF" w14:paraId="12238516" w14:textId="77777777" w:rsidTr="00467CA2">
        <w:tc>
          <w:tcPr>
            <w:tcW w:w="2800" w:type="dxa"/>
            <w:shd w:val="clear" w:color="auto" w:fill="auto"/>
          </w:tcPr>
          <w:p w14:paraId="1595451D" w14:textId="77777777" w:rsidR="00D520D3" w:rsidRPr="005D67C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D67C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A892315" w14:textId="77777777" w:rsidR="00D520D3" w:rsidRPr="005D67C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A13A34A" w14:textId="77777777" w:rsidR="00D520D3" w:rsidRPr="005D67C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D67C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6C0C5F" w14:textId="77777777" w:rsidR="00D520D3" w:rsidRPr="005D67CF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D67C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D67CF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5D67C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7B5581C" w14:textId="77777777" w:rsidR="00B62AD0" w:rsidRPr="005D67CF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D67CF" w14:paraId="16E582A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021014" w14:textId="77777777" w:rsidR="00053927" w:rsidRPr="005D67C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D67CF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12F83F2" w14:textId="77777777" w:rsidR="00053927" w:rsidRPr="005D67C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5D67CF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5D67CF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5D67CF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DD12F4C" w14:textId="77777777" w:rsidR="0071340C" w:rsidRPr="005D67CF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67C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D67C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D67CF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D67C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D67CF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D67CF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975492" w:rsidRPr="005D67CF">
        <w:rPr>
          <w:rFonts w:ascii="Arial Narrow" w:hAnsi="Arial Narrow" w:cs="Arial"/>
          <w:sz w:val="24"/>
          <w:szCs w:val="24"/>
        </w:rPr>
        <w:t>(</w:t>
      </w:r>
      <w:proofErr w:type="spellStart"/>
      <w:r w:rsidR="00975492" w:rsidRPr="005D67CF">
        <w:rPr>
          <w:rFonts w:ascii="Arial Narrow" w:hAnsi="Arial Narrow" w:cs="Arial"/>
          <w:sz w:val="24"/>
          <w:szCs w:val="24"/>
        </w:rPr>
        <w:t>t.j</w:t>
      </w:r>
      <w:proofErr w:type="spellEnd"/>
      <w:r w:rsidR="00975492" w:rsidRPr="005D67CF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5D67C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D67C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D67C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D67C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D67C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D67CF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D67CF" w14:paraId="6FE29EE1" w14:textId="77777777" w:rsidTr="00467CA2">
        <w:tc>
          <w:tcPr>
            <w:tcW w:w="2269" w:type="dxa"/>
            <w:shd w:val="clear" w:color="auto" w:fill="auto"/>
          </w:tcPr>
          <w:p w14:paraId="5D107B5D" w14:textId="77777777" w:rsidR="00D520D3" w:rsidRPr="005D67C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D67C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597B78" w14:textId="77777777" w:rsidR="00D520D3" w:rsidRPr="005D67CF" w:rsidRDefault="0097549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D67C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odczynników chemicznych, substancji recepturowych i utensyliów aptecznych na okres 12 miesięcy</w:t>
            </w:r>
            <w:r w:rsidR="00D520D3" w:rsidRPr="005D67C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75492" w:rsidRPr="005D67CF" w14:paraId="64CB0137" w14:textId="77777777" w:rsidTr="00064D81">
        <w:tc>
          <w:tcPr>
            <w:tcW w:w="2269" w:type="dxa"/>
            <w:shd w:val="clear" w:color="auto" w:fill="auto"/>
          </w:tcPr>
          <w:p w14:paraId="63F61A58" w14:textId="77777777" w:rsidR="00975492" w:rsidRPr="005D67CF" w:rsidRDefault="00975492" w:rsidP="00064D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D67C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5D7E81" w14:textId="77777777" w:rsidR="00975492" w:rsidRPr="005D67CF" w:rsidRDefault="00975492" w:rsidP="00064D8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D67C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72/2024</w:t>
            </w:r>
          </w:p>
        </w:tc>
      </w:tr>
    </w:tbl>
    <w:p w14:paraId="5AFA799D" w14:textId="77777777" w:rsidR="00DC652A" w:rsidRPr="005D67CF" w:rsidRDefault="0097549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67C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5D67CF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561865AF" w14:textId="77777777" w:rsidR="00DC652A" w:rsidRPr="005D67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D67C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101C8C3" w14:textId="77777777" w:rsidR="0071340C" w:rsidRPr="005D67C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5D67CF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5D67CF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5D67CF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3C7FA0AE" w14:textId="77777777" w:rsidR="0071340C" w:rsidRPr="005D67C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74403C4" w14:textId="77777777" w:rsidR="0071340C" w:rsidRPr="005D67C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67CF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575118E5" w14:textId="77777777" w:rsidR="0071340C" w:rsidRPr="005D67C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D67C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D34E6DA" w14:textId="77777777" w:rsidR="0071340C" w:rsidRPr="005D67C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D67CF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5D67CF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5D67CF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518914FB" w14:textId="77777777" w:rsidR="0071340C" w:rsidRPr="005D67C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2F6CE95" w14:textId="77777777" w:rsidR="0071340C" w:rsidRPr="005D67C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215FE51A" w14:textId="77777777" w:rsidR="00DC652A" w:rsidRPr="005D67C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D67C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D67C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D67CF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6E4C80B" w14:textId="77777777" w:rsidR="00DC652A" w:rsidRPr="005D67C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67CF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D67CF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D67CF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D67CF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D67CF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D67C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D67CF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41DB57A4" w14:textId="77777777" w:rsidR="0093388F" w:rsidRPr="005D67C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5D67C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6BDFBFB" w14:textId="77777777" w:rsidR="0093388F" w:rsidRPr="005D67C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67CF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1789804" w14:textId="77777777" w:rsidR="0093388F" w:rsidRPr="005D67C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5D67C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A6C7E09" w14:textId="77777777" w:rsidR="00CB29AC" w:rsidRPr="005D67C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67CF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F2BFC09" w14:textId="77777777" w:rsidR="00CB29AC" w:rsidRPr="005D67C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D67CF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257093CD" w14:textId="77777777" w:rsidR="00830970" w:rsidRPr="005D67C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67C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5D67C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D67C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D67CF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6AE2F197" w14:textId="77777777" w:rsidR="00E27ABB" w:rsidRPr="005D67CF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D67C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5D67CF" w14:paraId="369600CC" w14:textId="77777777" w:rsidTr="00467CA2">
        <w:tc>
          <w:tcPr>
            <w:tcW w:w="2660" w:type="dxa"/>
            <w:shd w:val="clear" w:color="auto" w:fill="auto"/>
          </w:tcPr>
          <w:p w14:paraId="1F5B310F" w14:textId="77777777" w:rsidR="00D520D3" w:rsidRPr="005D67C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875C207" w14:textId="77777777" w:rsidR="00D520D3" w:rsidRPr="005D67C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D67C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8A13526" w14:textId="77777777" w:rsidR="00D520D3" w:rsidRPr="005D67CF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D67C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B80CBE5" w14:textId="77777777" w:rsidR="00D520D3" w:rsidRPr="005D67C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71AE8E9" w14:textId="77777777" w:rsidR="00D520D3" w:rsidRPr="005D67C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D67C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E65E884" w14:textId="77777777" w:rsidR="00D520D3" w:rsidRPr="005D67CF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D67C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75492" w:rsidRPr="005D67C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5D67C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D67C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5D67C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3A95AB7" w14:textId="77777777" w:rsidR="00E27ABB" w:rsidRPr="005D67C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D67CF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A0B283" w14:textId="77777777" w:rsidR="000E6BC6" w:rsidRDefault="000E6BC6" w:rsidP="00025386">
      <w:pPr>
        <w:spacing w:after="0" w:line="240" w:lineRule="auto"/>
      </w:pPr>
      <w:r>
        <w:separator/>
      </w:r>
    </w:p>
  </w:endnote>
  <w:endnote w:type="continuationSeparator" w:id="0">
    <w:p w14:paraId="6A9417B8" w14:textId="77777777" w:rsidR="000E6BC6" w:rsidRDefault="000E6BC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10265A" w14:textId="77777777" w:rsidR="00975492" w:rsidRDefault="009754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1B6E6" w14:textId="77777777" w:rsidR="00025386" w:rsidRDefault="00A15891" w:rsidP="00025386">
    <w:pPr>
      <w:pStyle w:val="Stopka"/>
      <w:tabs>
        <w:tab w:val="clear" w:pos="4536"/>
      </w:tabs>
      <w:jc w:val="center"/>
    </w:pPr>
    <w:r>
      <w:rPr>
        <w:noProof/>
      </w:rPr>
      <w:pict w14:anchorId="0B2D197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3626F8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25E071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43137" w14:textId="77777777" w:rsidR="00975492" w:rsidRDefault="009754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F5BE2" w14:textId="77777777" w:rsidR="000E6BC6" w:rsidRDefault="000E6BC6" w:rsidP="00025386">
      <w:pPr>
        <w:spacing w:after="0" w:line="240" w:lineRule="auto"/>
      </w:pPr>
      <w:r>
        <w:separator/>
      </w:r>
    </w:p>
  </w:footnote>
  <w:footnote w:type="continuationSeparator" w:id="0">
    <w:p w14:paraId="62938107" w14:textId="77777777" w:rsidR="000E6BC6" w:rsidRDefault="000E6BC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21F6A" w14:textId="77777777" w:rsidR="00975492" w:rsidRDefault="009754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9AFFE" w14:textId="77777777" w:rsidR="00975492" w:rsidRDefault="009754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7F10D" w14:textId="77777777" w:rsidR="00975492" w:rsidRDefault="009754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7095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6BC6"/>
    <w:rsid w:val="00025386"/>
    <w:rsid w:val="000423B9"/>
    <w:rsid w:val="00053927"/>
    <w:rsid w:val="00066C44"/>
    <w:rsid w:val="00071D4C"/>
    <w:rsid w:val="00084786"/>
    <w:rsid w:val="000E6BC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D67CF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97532"/>
    <w:rsid w:val="008B797E"/>
    <w:rsid w:val="008F2498"/>
    <w:rsid w:val="0093388F"/>
    <w:rsid w:val="00975492"/>
    <w:rsid w:val="00A15891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07094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E1F82A"/>
  <w15:chartTrackingRefBased/>
  <w15:docId w15:val="{889A658E-9A11-44ED-91F1-E8D377E84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2024-06-12T10:25:00Z</dcterms:created>
  <dcterms:modified xsi:type="dcterms:W3CDTF">2024-06-12T10:25:00Z</dcterms:modified>
</cp:coreProperties>
</file>