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B6DF4" w:rsidP="003A4CE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B6DF4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B6DF4">
        <w:rPr>
          <w:rFonts w:ascii="Arial" w:hAnsi="Arial" w:cs="Arial"/>
          <w:sz w:val="24"/>
          <w:szCs w:val="24"/>
        </w:rPr>
        <w:t>2024-06-18</w:t>
      </w:r>
    </w:p>
    <w:p w:rsidR="00986737" w:rsidRPr="009432A1" w:rsidRDefault="00DB6DF4" w:rsidP="003A4CE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6DF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B6DF4" w:rsidP="003A4CE6">
      <w:pPr>
        <w:spacing w:line="360" w:lineRule="auto"/>
        <w:rPr>
          <w:rFonts w:ascii="Arial" w:hAnsi="Arial" w:cs="Arial"/>
          <w:sz w:val="24"/>
          <w:szCs w:val="24"/>
        </w:rPr>
      </w:pPr>
      <w:r w:rsidRPr="00DB6DF4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B6DF4">
        <w:rPr>
          <w:rFonts w:ascii="Arial" w:hAnsi="Arial" w:cs="Arial"/>
          <w:sz w:val="24"/>
          <w:szCs w:val="24"/>
        </w:rPr>
        <w:t>69</w:t>
      </w:r>
    </w:p>
    <w:p w:rsidR="00986737" w:rsidRPr="009432A1" w:rsidRDefault="00DB6DF4" w:rsidP="003A4CE6">
      <w:pPr>
        <w:spacing w:line="360" w:lineRule="auto"/>
        <w:rPr>
          <w:rFonts w:ascii="Arial" w:hAnsi="Arial" w:cs="Arial"/>
          <w:sz w:val="24"/>
          <w:szCs w:val="24"/>
        </w:rPr>
      </w:pPr>
      <w:r w:rsidRPr="00DB6DF4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B6DF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3A4CE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3A4CE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3A4CE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3A4CE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B6DF4" w:rsidP="003A4C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6DF4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B6DF4" w:rsidRPr="004E4B64" w:rsidTr="0081657D">
        <w:tc>
          <w:tcPr>
            <w:tcW w:w="2269" w:type="dxa"/>
            <w:shd w:val="clear" w:color="auto" w:fill="auto"/>
          </w:tcPr>
          <w:p w:rsidR="00DB6DF4" w:rsidRPr="004E4B64" w:rsidRDefault="00DB6DF4" w:rsidP="003A4C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6DF4" w:rsidRPr="004E4B64" w:rsidRDefault="00DB6DF4" w:rsidP="003A4C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6DF4">
              <w:rPr>
                <w:rFonts w:ascii="Arial" w:hAnsi="Arial" w:cs="Arial"/>
                <w:bCs/>
                <w:sz w:val="24"/>
                <w:szCs w:val="24"/>
              </w:rPr>
              <w:t>RK-NZ.261.24.2024.MT</w:t>
            </w:r>
          </w:p>
        </w:tc>
      </w:tr>
    </w:tbl>
    <w:p w:rsidR="00D665F5" w:rsidRPr="00BB547B" w:rsidRDefault="00D665F5" w:rsidP="003A4CE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B6DF4" w:rsidRPr="00DB6DF4">
        <w:rPr>
          <w:rFonts w:ascii="Arial" w:hAnsi="Arial" w:cs="Arial"/>
          <w:sz w:val="24"/>
          <w:szCs w:val="24"/>
        </w:rPr>
        <w:t>(</w:t>
      </w:r>
      <w:proofErr w:type="spellStart"/>
      <w:r w:rsidR="00DB6DF4" w:rsidRPr="00DB6DF4">
        <w:rPr>
          <w:rFonts w:ascii="Arial" w:hAnsi="Arial" w:cs="Arial"/>
          <w:sz w:val="24"/>
          <w:szCs w:val="24"/>
        </w:rPr>
        <w:t>t.j</w:t>
      </w:r>
      <w:proofErr w:type="spellEnd"/>
      <w:r w:rsidR="00DB6DF4" w:rsidRPr="00DB6DF4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3A4CE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B6DF4" w:rsidRPr="00DB6DF4">
        <w:rPr>
          <w:rFonts w:ascii="Arial" w:hAnsi="Arial" w:cs="Arial"/>
          <w:sz w:val="24"/>
          <w:szCs w:val="24"/>
        </w:rPr>
        <w:t>18/06/2024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B6DF4" w:rsidRPr="00DB6DF4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A4CE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A4CE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3A4CE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3A4CE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106 383.82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4 314.00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lastRenderedPageBreak/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lastRenderedPageBreak/>
              <w:t>3 434.16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24 674.29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31 169.17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77 280.01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48 200.01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10 000.00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2 052.00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2 214.00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16 728.00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28 290.00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 xml:space="preserve">MEBO Grzegorz </w:t>
            </w: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Osypowicz</w:t>
            </w:r>
            <w:proofErr w:type="spellEnd"/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31 743.64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ProMaks</w:t>
            </w:r>
            <w:proofErr w:type="spellEnd"/>
            <w:r w:rsidRPr="00DB6DF4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DB6DF4">
              <w:rPr>
                <w:rFonts w:ascii="Arial" w:hAnsi="Arial" w:cs="Arial"/>
                <w:sz w:val="24"/>
                <w:szCs w:val="24"/>
              </w:rPr>
              <w:t>Macheta</w:t>
            </w:r>
            <w:proofErr w:type="spellEnd"/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Łysa Góra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32-853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Łysa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8 979.00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DB6DF4" w:rsidRPr="00BB547B" w:rsidTr="0081657D"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6DF4" w:rsidRPr="00986737" w:rsidRDefault="00DB6DF4" w:rsidP="003A4CE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B6DF4" w:rsidRPr="00986737" w:rsidRDefault="00DB6DF4" w:rsidP="003A4CE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6DF4" w:rsidRPr="00986737" w:rsidRDefault="00DB6DF4" w:rsidP="003A4CE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6DF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DF4" w:rsidRPr="00986737" w:rsidRDefault="00DB6DF4" w:rsidP="003A4C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DF4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bookmarkEnd w:id="0"/>
    </w:tbl>
    <w:p w:rsidR="00C236D3" w:rsidRPr="00BB547B" w:rsidRDefault="00C236D3" w:rsidP="003A4CE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3A4C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BDD" w:rsidRDefault="006E6BDD">
      <w:r>
        <w:separator/>
      </w:r>
    </w:p>
  </w:endnote>
  <w:endnote w:type="continuationSeparator" w:id="0">
    <w:p w:rsidR="006E6BDD" w:rsidRDefault="006E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CE6" w:rsidRPr="003A4CE6" w:rsidRDefault="003A4CE6" w:rsidP="003A4CE6">
    <w:pPr>
      <w:spacing w:line="276" w:lineRule="auto"/>
      <w:rPr>
        <w:rFonts w:ascii="Roboto" w:hAnsi="Roboto"/>
        <w:b/>
        <w:bCs/>
        <w:sz w:val="22"/>
        <w:szCs w:val="18"/>
      </w:rPr>
    </w:pPr>
    <w:r w:rsidRPr="003A4CE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A4CE6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A4CE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4CE6" w:rsidRPr="003A4CE6" w:rsidTr="0081657D">
      <w:tc>
        <w:tcPr>
          <w:tcW w:w="0" w:type="auto"/>
          <w:shd w:val="clear" w:color="auto" w:fill="auto"/>
          <w:vAlign w:val="center"/>
        </w:tcPr>
        <w:p w:rsidR="003A4CE6" w:rsidRPr="003A4CE6" w:rsidRDefault="003A4CE6" w:rsidP="003A4CE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4CE6" w:rsidRPr="003A4CE6" w:rsidRDefault="003A4CE6" w:rsidP="003A4CE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4CE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4CE6" w:rsidRPr="003A4CE6" w:rsidRDefault="003A4CE6" w:rsidP="003A4CE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4CE6" w:rsidRPr="003A4CE6" w:rsidRDefault="003A4CE6" w:rsidP="003A4CE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4CE6" w:rsidRPr="003A4CE6" w:rsidRDefault="003A4CE6" w:rsidP="003A4CE6">
    <w:pPr>
      <w:spacing w:line="276" w:lineRule="auto"/>
      <w:rPr>
        <w:rFonts w:ascii="Roboto" w:hAnsi="Roboto"/>
        <w:b/>
        <w:bCs/>
        <w:sz w:val="24"/>
        <w:szCs w:val="24"/>
      </w:rPr>
    </w:pPr>
    <w:r w:rsidRPr="003A4CE6">
      <w:rPr>
        <w:rFonts w:ascii="Roboto" w:hAnsi="Roboto"/>
        <w:b/>
        <w:bCs/>
        <w:sz w:val="24"/>
        <w:szCs w:val="18"/>
      </w:rPr>
      <w:t>Kanclerz Politechniki Częstochowskiej</w:t>
    </w:r>
  </w:p>
  <w:p w:rsidR="003A4CE6" w:rsidRPr="003A4CE6" w:rsidRDefault="003A4CE6" w:rsidP="003A4CE6">
    <w:pPr>
      <w:spacing w:line="276" w:lineRule="auto"/>
      <w:rPr>
        <w:rFonts w:ascii="Roboto" w:hAnsi="Roboto"/>
        <w:sz w:val="24"/>
        <w:szCs w:val="24"/>
      </w:rPr>
    </w:pPr>
    <w:r w:rsidRPr="003A4CE6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A4CE6">
      <w:rPr>
        <w:rFonts w:ascii="Roboto" w:hAnsi="Roboto"/>
        <w:sz w:val="24"/>
        <w:szCs w:val="24"/>
      </w:rPr>
      <w:t>ul. Gen. J.H. Dąbrowskiego 69, 42-201 Częstochowa</w:t>
    </w:r>
  </w:p>
  <w:p w:rsidR="003A4CE6" w:rsidRPr="003A4CE6" w:rsidRDefault="003A4CE6" w:rsidP="003A4CE6">
    <w:pPr>
      <w:spacing w:line="276" w:lineRule="auto"/>
      <w:rPr>
        <w:rFonts w:ascii="Arial" w:hAnsi="Arial"/>
        <w:noProof/>
        <w:sz w:val="24"/>
        <w:szCs w:val="24"/>
      </w:rPr>
    </w:pPr>
    <w:r w:rsidRPr="003A4CE6">
      <w:rPr>
        <w:rFonts w:ascii="Roboto" w:hAnsi="Roboto"/>
        <w:sz w:val="24"/>
        <w:szCs w:val="24"/>
      </w:rPr>
      <w:t>tel. +48 34 325 02 56, e-mail: kanclerz@pcz.pl</w:t>
    </w:r>
  </w:p>
  <w:p w:rsidR="003A4CE6" w:rsidRPr="003A4CE6" w:rsidRDefault="003A4CE6" w:rsidP="003A4CE6">
    <w:pPr>
      <w:rPr>
        <w:rFonts w:ascii="Roboto" w:hAnsi="Roboto"/>
        <w:b/>
        <w:sz w:val="24"/>
        <w:szCs w:val="24"/>
      </w:rPr>
    </w:pPr>
    <w:r w:rsidRPr="003A4CE6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A4CE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A4CE6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6B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BDD" w:rsidRDefault="006E6BDD">
      <w:r>
        <w:separator/>
      </w:r>
    </w:p>
  </w:footnote>
  <w:footnote w:type="continuationSeparator" w:id="0">
    <w:p w:rsidR="006E6BDD" w:rsidRDefault="006E6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F4" w:rsidRDefault="00DB6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CE6" w:rsidRPr="003A4CE6" w:rsidRDefault="003A4CE6" w:rsidP="003A4CE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4CE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3A4CE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A4CE6" w:rsidRPr="003A4CE6" w:rsidRDefault="003A4CE6" w:rsidP="003A4CE6">
    <w:pPr>
      <w:spacing w:after="160" w:line="259" w:lineRule="auto"/>
      <w:rPr>
        <w:rFonts w:ascii="Arial" w:hAnsi="Arial"/>
        <w:sz w:val="22"/>
        <w:szCs w:val="22"/>
      </w:rPr>
    </w:pPr>
  </w:p>
  <w:p w:rsidR="00DB6DF4" w:rsidRDefault="00DB6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DF4" w:rsidRDefault="00DB6D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BDD"/>
    <w:rsid w:val="00007727"/>
    <w:rsid w:val="00017720"/>
    <w:rsid w:val="00035488"/>
    <w:rsid w:val="000D7F25"/>
    <w:rsid w:val="000E00E5"/>
    <w:rsid w:val="00173B20"/>
    <w:rsid w:val="001C69FF"/>
    <w:rsid w:val="0023318D"/>
    <w:rsid w:val="003A4CE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6BD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6DF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02742E45-B4FA-43FA-8986-131B1289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2024-06-18T11:57:00Z</dcterms:created>
  <dcterms:modified xsi:type="dcterms:W3CDTF">2024-06-18T11:57:00Z</dcterms:modified>
</cp:coreProperties>
</file>