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1285D" w:rsidP="004D67D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1285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4D67D1">
        <w:rPr>
          <w:rFonts w:ascii="Arial" w:hAnsi="Arial" w:cs="Arial"/>
        </w:rPr>
        <w:t>2024-06-18</w:t>
      </w:r>
    </w:p>
    <w:p w:rsidR="00081D13" w:rsidRPr="00353FDC" w:rsidRDefault="0011285D" w:rsidP="004D67D1">
      <w:pPr>
        <w:spacing w:line="360" w:lineRule="auto"/>
        <w:ind w:right="3969"/>
        <w:rPr>
          <w:rFonts w:ascii="Arial" w:hAnsi="Arial" w:cs="Arial"/>
          <w:b/>
          <w:bCs/>
        </w:rPr>
      </w:pPr>
      <w:r w:rsidRPr="0011285D">
        <w:rPr>
          <w:rFonts w:ascii="Arial" w:hAnsi="Arial" w:cs="Arial"/>
          <w:b/>
          <w:bCs/>
        </w:rPr>
        <w:t>Politechnika Częstochowska</w:t>
      </w:r>
    </w:p>
    <w:p w:rsidR="00081D13" w:rsidRPr="00353FDC" w:rsidRDefault="0011285D" w:rsidP="004D67D1">
      <w:pPr>
        <w:spacing w:line="360" w:lineRule="auto"/>
        <w:ind w:right="3969"/>
        <w:rPr>
          <w:rFonts w:ascii="Arial" w:hAnsi="Arial" w:cs="Arial"/>
        </w:rPr>
      </w:pPr>
      <w:r w:rsidRPr="0011285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1285D">
        <w:rPr>
          <w:rFonts w:ascii="Arial" w:hAnsi="Arial" w:cs="Arial"/>
        </w:rPr>
        <w:t>69</w:t>
      </w:r>
    </w:p>
    <w:p w:rsidR="00081D13" w:rsidRPr="00353FDC" w:rsidRDefault="0011285D" w:rsidP="004D67D1">
      <w:pPr>
        <w:spacing w:line="360" w:lineRule="auto"/>
        <w:ind w:right="3969"/>
        <w:rPr>
          <w:rFonts w:ascii="Arial" w:hAnsi="Arial" w:cs="Arial"/>
        </w:rPr>
      </w:pPr>
      <w:r w:rsidRPr="0011285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1285D">
        <w:rPr>
          <w:rFonts w:ascii="Arial" w:hAnsi="Arial" w:cs="Arial"/>
        </w:rPr>
        <w:t>Częstochowa</w:t>
      </w:r>
    </w:p>
    <w:p w:rsidR="00081D13" w:rsidRDefault="00081D13" w:rsidP="004D67D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4D67D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4D67D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4D67D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4D67D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4D67D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1285D" w:rsidP="004D67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285D">
              <w:rPr>
                <w:rFonts w:ascii="Arial" w:hAnsi="Arial" w:cs="Arial"/>
                <w:bCs/>
              </w:rPr>
              <w:t>Świadczenie usług pocztowych w obrocie krajowym i zagranicznym w zakresie przyjmowania, przemieszczania i doręczania przesyłek pocztowych dla Politechniki Częstochowskiej</w:t>
            </w:r>
          </w:p>
        </w:tc>
      </w:tr>
      <w:tr w:rsidR="0011285D" w:rsidRPr="00353FDC" w:rsidTr="00621BBF">
        <w:tc>
          <w:tcPr>
            <w:tcW w:w="2269" w:type="dxa"/>
            <w:shd w:val="clear" w:color="auto" w:fill="auto"/>
          </w:tcPr>
          <w:p w:rsidR="0011285D" w:rsidRPr="00353FDC" w:rsidRDefault="0011285D" w:rsidP="004D67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1285D" w:rsidRPr="00353FDC" w:rsidRDefault="0011285D" w:rsidP="004D67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285D">
              <w:rPr>
                <w:rFonts w:ascii="Arial" w:hAnsi="Arial" w:cs="Arial"/>
                <w:bCs/>
              </w:rPr>
              <w:t>RK-NZ.261.17.2024.MT</w:t>
            </w:r>
          </w:p>
        </w:tc>
      </w:tr>
    </w:tbl>
    <w:p w:rsidR="00081D13" w:rsidRDefault="00081D13" w:rsidP="004D67D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4D67D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1285D" w:rsidRPr="0011285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1285D" w:rsidRPr="0011285D">
        <w:rPr>
          <w:rFonts w:ascii="Arial" w:hAnsi="Arial" w:cs="Arial"/>
        </w:rPr>
        <w:t>(</w:t>
      </w:r>
      <w:proofErr w:type="spellStart"/>
      <w:r w:rsidR="0011285D" w:rsidRPr="0011285D">
        <w:rPr>
          <w:rFonts w:ascii="Arial" w:hAnsi="Arial" w:cs="Arial"/>
        </w:rPr>
        <w:t>t.j</w:t>
      </w:r>
      <w:proofErr w:type="spellEnd"/>
      <w:r w:rsidR="0011285D" w:rsidRPr="0011285D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1285D" w:rsidRPr="00E1738E" w:rsidTr="00621B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1285D" w:rsidRDefault="0011285D" w:rsidP="004D67D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1285D">
              <w:rPr>
                <w:rFonts w:ascii="Arial" w:hAnsi="Arial" w:cs="Arial"/>
                <w:b/>
              </w:rPr>
              <w:lastRenderedPageBreak/>
              <w:t>POCZTA POLSKA S.A</w:t>
            </w:r>
          </w:p>
          <w:p w:rsidR="0011285D" w:rsidRPr="00AC1F4A" w:rsidRDefault="0011285D" w:rsidP="004D67D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1285D">
              <w:rPr>
                <w:rFonts w:ascii="Arial" w:hAnsi="Arial" w:cs="Arial"/>
                <w:bCs/>
              </w:rPr>
              <w:t>Rodziny Hiszpańskich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1285D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1285D" w:rsidRPr="00E1738E" w:rsidRDefault="0011285D" w:rsidP="004D67D1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11285D">
              <w:rPr>
                <w:rFonts w:ascii="Arial" w:hAnsi="Arial" w:cs="Arial"/>
                <w:bCs/>
              </w:rPr>
              <w:t>00-940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1285D">
              <w:rPr>
                <w:rFonts w:ascii="Arial" w:hAnsi="Arial" w:cs="Arial"/>
                <w:bCs/>
              </w:rPr>
              <w:t>WARSZAWA</w:t>
            </w:r>
          </w:p>
          <w:p w:rsidR="0011285D" w:rsidRPr="00BC506C" w:rsidRDefault="0011285D" w:rsidP="004D67D1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1285D">
              <w:rPr>
                <w:rFonts w:ascii="Arial" w:hAnsi="Arial" w:cs="Arial"/>
                <w:b/>
              </w:rPr>
              <w:t>295 734.71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1285D" w:rsidRPr="00E1738E" w:rsidRDefault="0011285D" w:rsidP="004D67D1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1285D" w:rsidRPr="00E1738E" w:rsidRDefault="0011285D" w:rsidP="004D67D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1285D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4D67D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835"/>
        <w:gridCol w:w="2835"/>
      </w:tblGrid>
      <w:tr w:rsidR="004D67D1" w:rsidRPr="008567C7" w:rsidTr="004D67D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D67D1" w:rsidRPr="004D67D1" w:rsidRDefault="004D67D1" w:rsidP="004D67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D67D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4D67D1" w:rsidRPr="004D67D1" w:rsidRDefault="004D67D1" w:rsidP="004D67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7D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4D67D1" w:rsidRPr="004D67D1" w:rsidRDefault="004D67D1" w:rsidP="004D67D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D67D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4D67D1" w:rsidRPr="004D67D1" w:rsidRDefault="004D67D1" w:rsidP="004D67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7D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D67D1" w:rsidRPr="008567C7" w:rsidTr="004D67D1">
        <w:tc>
          <w:tcPr>
            <w:tcW w:w="851" w:type="dxa"/>
            <w:vAlign w:val="center"/>
          </w:tcPr>
          <w:p w:rsidR="004D67D1" w:rsidRPr="004D67D1" w:rsidRDefault="004D67D1" w:rsidP="004D67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7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4D67D1" w:rsidRPr="004D67D1" w:rsidRDefault="004D67D1" w:rsidP="004D67D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67D1">
              <w:rPr>
                <w:rFonts w:ascii="Arial" w:hAnsi="Arial" w:cs="Arial"/>
                <w:b/>
                <w:sz w:val="24"/>
                <w:szCs w:val="24"/>
              </w:rPr>
              <w:t>POCZTA POLSKA S.A</w:t>
            </w:r>
          </w:p>
          <w:p w:rsidR="004D67D1" w:rsidRPr="004D67D1" w:rsidRDefault="004D67D1" w:rsidP="004D67D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67D1">
              <w:rPr>
                <w:rFonts w:ascii="Arial" w:hAnsi="Arial" w:cs="Arial"/>
                <w:bCs/>
                <w:sz w:val="24"/>
                <w:szCs w:val="24"/>
              </w:rPr>
              <w:t>Rodziny Hiszpańskich</w:t>
            </w:r>
            <w:r w:rsidRPr="004D67D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67D1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4D67D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D67D1" w:rsidRPr="004D67D1" w:rsidRDefault="004D67D1" w:rsidP="004D67D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D67D1">
              <w:rPr>
                <w:rFonts w:ascii="Arial" w:hAnsi="Arial" w:cs="Arial"/>
                <w:bCs/>
                <w:sz w:val="24"/>
                <w:szCs w:val="24"/>
              </w:rPr>
              <w:t>00-940</w:t>
            </w:r>
            <w:r w:rsidRPr="004D67D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D67D1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:rsidR="004D67D1" w:rsidRPr="004D67D1" w:rsidRDefault="004D67D1" w:rsidP="004D67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7D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4D67D1" w:rsidRPr="004D67D1" w:rsidRDefault="004D67D1" w:rsidP="004D67D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7D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4D67D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4D67D1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79" w:rsidRDefault="00713F79">
      <w:r>
        <w:separator/>
      </w:r>
    </w:p>
  </w:endnote>
  <w:endnote w:type="continuationSeparator" w:id="0">
    <w:p w:rsidR="00713F79" w:rsidRDefault="00713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85D" w:rsidRDefault="001128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7D1" w:rsidRPr="004D67D1" w:rsidRDefault="004D67D1" w:rsidP="004D67D1">
    <w:pPr>
      <w:spacing w:line="276" w:lineRule="auto"/>
      <w:rPr>
        <w:rFonts w:ascii="Roboto" w:hAnsi="Roboto"/>
        <w:b/>
        <w:bCs/>
        <w:sz w:val="22"/>
        <w:szCs w:val="18"/>
      </w:rPr>
    </w:pPr>
    <w:r w:rsidRPr="004D67D1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D67D1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D67D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67D1" w:rsidRPr="004D67D1" w:rsidTr="00621BBF">
      <w:tc>
        <w:tcPr>
          <w:tcW w:w="0" w:type="auto"/>
          <w:shd w:val="clear" w:color="auto" w:fill="auto"/>
          <w:vAlign w:val="center"/>
        </w:tcPr>
        <w:p w:rsidR="004D67D1" w:rsidRPr="004D67D1" w:rsidRDefault="004D67D1" w:rsidP="004D67D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67D1" w:rsidRPr="004D67D1" w:rsidRDefault="004D67D1" w:rsidP="004D67D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D67D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D67D1" w:rsidRPr="004D67D1" w:rsidRDefault="004D67D1" w:rsidP="004D67D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67D1" w:rsidRPr="004D67D1" w:rsidRDefault="004D67D1" w:rsidP="004D67D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D67D1" w:rsidRPr="004D67D1" w:rsidRDefault="004D67D1" w:rsidP="004D67D1">
    <w:pPr>
      <w:spacing w:line="276" w:lineRule="auto"/>
      <w:rPr>
        <w:rFonts w:ascii="Roboto" w:hAnsi="Roboto"/>
        <w:b/>
        <w:bCs/>
      </w:rPr>
    </w:pPr>
    <w:r w:rsidRPr="004D67D1">
      <w:rPr>
        <w:rFonts w:ascii="Roboto" w:hAnsi="Roboto"/>
        <w:b/>
        <w:bCs/>
        <w:szCs w:val="18"/>
      </w:rPr>
      <w:t>Kanclerz Politechniki Częstochowskiej</w:t>
    </w:r>
  </w:p>
  <w:p w:rsidR="004D67D1" w:rsidRPr="004D67D1" w:rsidRDefault="004D67D1" w:rsidP="004D67D1">
    <w:pPr>
      <w:spacing w:line="276" w:lineRule="auto"/>
      <w:rPr>
        <w:rFonts w:ascii="Roboto" w:hAnsi="Roboto"/>
      </w:rPr>
    </w:pPr>
    <w:r w:rsidRPr="004D67D1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D67D1">
      <w:rPr>
        <w:rFonts w:ascii="Roboto" w:hAnsi="Roboto"/>
      </w:rPr>
      <w:t>ul. Gen. J.H. Dąbrowskiego 69, 42-201 Częstochowa</w:t>
    </w:r>
  </w:p>
  <w:p w:rsidR="004D67D1" w:rsidRPr="004D67D1" w:rsidRDefault="004D67D1" w:rsidP="004D67D1">
    <w:pPr>
      <w:spacing w:line="276" w:lineRule="auto"/>
      <w:rPr>
        <w:rFonts w:ascii="Arial" w:hAnsi="Arial"/>
        <w:noProof/>
      </w:rPr>
    </w:pPr>
    <w:r w:rsidRPr="004D67D1">
      <w:rPr>
        <w:rFonts w:ascii="Roboto" w:hAnsi="Roboto"/>
      </w:rPr>
      <w:t>tel. +48 34 325 02 56, e-mail: kanclerz@pcz.pl</w:t>
    </w:r>
  </w:p>
  <w:p w:rsidR="004D67D1" w:rsidRPr="004D67D1" w:rsidRDefault="004D67D1" w:rsidP="004D67D1">
    <w:pPr>
      <w:rPr>
        <w:rFonts w:ascii="Roboto" w:hAnsi="Roboto"/>
        <w:b/>
      </w:rPr>
    </w:pPr>
    <w:r w:rsidRPr="004D67D1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bookmarkStart w:id="3" w:name="_GoBack"/>
    <w:bookmarkEnd w:id="3"/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D67D1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D67D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85D" w:rsidRDefault="001128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79" w:rsidRDefault="00713F79">
      <w:r>
        <w:separator/>
      </w:r>
    </w:p>
  </w:footnote>
  <w:footnote w:type="continuationSeparator" w:id="0">
    <w:p w:rsidR="00713F79" w:rsidRDefault="00713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85D" w:rsidRDefault="00112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7D1" w:rsidRPr="004D67D1" w:rsidRDefault="004D67D1" w:rsidP="004D67D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D67D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D67D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D67D1" w:rsidRPr="004D67D1" w:rsidRDefault="004D67D1" w:rsidP="004D67D1">
    <w:pPr>
      <w:spacing w:after="160" w:line="259" w:lineRule="auto"/>
      <w:rPr>
        <w:rFonts w:ascii="Arial" w:hAnsi="Arial"/>
        <w:sz w:val="22"/>
        <w:szCs w:val="22"/>
      </w:rPr>
    </w:pPr>
  </w:p>
  <w:p w:rsidR="0011285D" w:rsidRDefault="00112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85D" w:rsidRDefault="00112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F79"/>
    <w:rsid w:val="00005838"/>
    <w:rsid w:val="00022322"/>
    <w:rsid w:val="00042497"/>
    <w:rsid w:val="00081D13"/>
    <w:rsid w:val="000C1E6F"/>
    <w:rsid w:val="000E4E56"/>
    <w:rsid w:val="0011285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7D1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3F7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BE99604"/>
  <w15:chartTrackingRefBased/>
  <w15:docId w15:val="{D9686F79-40A1-460D-9090-2E6E7389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2024-06-14T09:41:00Z</dcterms:created>
  <dcterms:modified xsi:type="dcterms:W3CDTF">2024-06-14T09:41:00Z</dcterms:modified>
</cp:coreProperties>
</file>