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395D36" w:rsidRDefault="00816B27" w:rsidP="00395D3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95D36">
        <w:rPr>
          <w:rFonts w:ascii="Arial" w:hAnsi="Arial" w:cs="Arial"/>
          <w:sz w:val="24"/>
          <w:szCs w:val="24"/>
        </w:rPr>
        <w:t>Częstochowa</w:t>
      </w:r>
      <w:r w:rsidR="00986737" w:rsidRPr="00395D36">
        <w:rPr>
          <w:rFonts w:ascii="Arial" w:hAnsi="Arial" w:cs="Arial"/>
          <w:sz w:val="24"/>
          <w:szCs w:val="24"/>
        </w:rPr>
        <w:t xml:space="preserve"> dnia: </w:t>
      </w:r>
      <w:r w:rsidRPr="00395D36">
        <w:rPr>
          <w:rFonts w:ascii="Arial" w:hAnsi="Arial" w:cs="Arial"/>
          <w:sz w:val="24"/>
          <w:szCs w:val="24"/>
        </w:rPr>
        <w:t>2024-06-18</w:t>
      </w:r>
    </w:p>
    <w:p w:rsidR="00986737" w:rsidRPr="00395D36" w:rsidRDefault="00816B27" w:rsidP="00395D3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95D3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395D36" w:rsidRDefault="00816B27" w:rsidP="00395D36">
      <w:pPr>
        <w:spacing w:line="360" w:lineRule="auto"/>
        <w:rPr>
          <w:rFonts w:ascii="Arial" w:hAnsi="Arial" w:cs="Arial"/>
          <w:sz w:val="24"/>
          <w:szCs w:val="24"/>
        </w:rPr>
      </w:pPr>
      <w:r w:rsidRPr="00395D36">
        <w:rPr>
          <w:rFonts w:ascii="Arial" w:hAnsi="Arial" w:cs="Arial"/>
          <w:sz w:val="24"/>
          <w:szCs w:val="24"/>
        </w:rPr>
        <w:t>Dąbrowskiego</w:t>
      </w:r>
      <w:r w:rsidR="00986737" w:rsidRPr="00395D36">
        <w:rPr>
          <w:rFonts w:ascii="Arial" w:hAnsi="Arial" w:cs="Arial"/>
          <w:sz w:val="24"/>
          <w:szCs w:val="24"/>
        </w:rPr>
        <w:t xml:space="preserve"> </w:t>
      </w:r>
      <w:r w:rsidRPr="00395D36">
        <w:rPr>
          <w:rFonts w:ascii="Arial" w:hAnsi="Arial" w:cs="Arial"/>
          <w:sz w:val="24"/>
          <w:szCs w:val="24"/>
        </w:rPr>
        <w:t>69</w:t>
      </w:r>
    </w:p>
    <w:p w:rsidR="00986737" w:rsidRDefault="00816B27" w:rsidP="00395D36">
      <w:pPr>
        <w:spacing w:line="360" w:lineRule="auto"/>
        <w:rPr>
          <w:rFonts w:ascii="Arial" w:hAnsi="Arial" w:cs="Arial"/>
          <w:sz w:val="24"/>
          <w:szCs w:val="24"/>
        </w:rPr>
      </w:pPr>
      <w:r w:rsidRPr="00395D36">
        <w:rPr>
          <w:rFonts w:ascii="Arial" w:hAnsi="Arial" w:cs="Arial"/>
          <w:sz w:val="24"/>
          <w:szCs w:val="24"/>
        </w:rPr>
        <w:t>42-201</w:t>
      </w:r>
      <w:r w:rsidR="00986737" w:rsidRPr="00395D36">
        <w:rPr>
          <w:rFonts w:ascii="Arial" w:hAnsi="Arial" w:cs="Arial"/>
          <w:sz w:val="24"/>
          <w:szCs w:val="24"/>
        </w:rPr>
        <w:t xml:space="preserve"> </w:t>
      </w:r>
      <w:r w:rsidRPr="00395D36">
        <w:rPr>
          <w:rFonts w:ascii="Arial" w:hAnsi="Arial" w:cs="Arial"/>
          <w:sz w:val="24"/>
          <w:szCs w:val="24"/>
        </w:rPr>
        <w:t>Częstochowa</w:t>
      </w:r>
    </w:p>
    <w:p w:rsidR="00395D36" w:rsidRPr="00395D36" w:rsidRDefault="00395D36" w:rsidP="00395D36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95D3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395D36" w:rsidRDefault="00986737" w:rsidP="00395D3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395D36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986737" w:rsidRPr="00395D36" w:rsidRDefault="00986737" w:rsidP="00395D3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95D36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395D36" w:rsidRDefault="00986737" w:rsidP="00395D3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95D36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395D36">
        <w:rPr>
          <w:rFonts w:ascii="Arial" w:hAnsi="Arial" w:cs="Arial"/>
          <w:sz w:val="24"/>
          <w:szCs w:val="24"/>
        </w:rPr>
        <w:t>postępowania o udzielenie zamówienia publicznego</w:t>
      </w:r>
      <w:r w:rsidRPr="00395D36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95D36" w:rsidTr="005A632E">
        <w:tc>
          <w:tcPr>
            <w:tcW w:w="2269" w:type="dxa"/>
            <w:shd w:val="clear" w:color="auto" w:fill="auto"/>
          </w:tcPr>
          <w:p w:rsidR="00986737" w:rsidRPr="00395D36" w:rsidRDefault="00986737" w:rsidP="00395D3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395D36" w:rsidRDefault="00816B27" w:rsidP="00395D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95D36">
              <w:rPr>
                <w:rFonts w:ascii="Arial" w:hAnsi="Arial" w:cs="Arial"/>
                <w:bCs/>
                <w:sz w:val="24"/>
                <w:szCs w:val="24"/>
              </w:rPr>
              <w:t>Dostawa tabletów i stacji roboczych dla Wydziału Inżynierii Mechanicznej i Informatyki Politechniki Częstochowskiej</w:t>
            </w:r>
            <w:r w:rsidR="00986737" w:rsidRPr="00395D3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16B27" w:rsidRPr="00395D36" w:rsidTr="00216D36">
        <w:tc>
          <w:tcPr>
            <w:tcW w:w="2269" w:type="dxa"/>
            <w:shd w:val="clear" w:color="auto" w:fill="auto"/>
          </w:tcPr>
          <w:p w:rsidR="00816B27" w:rsidRPr="00395D36" w:rsidRDefault="00816B27" w:rsidP="00395D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6B27" w:rsidRPr="00395D36" w:rsidRDefault="00816B27" w:rsidP="00395D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95D36">
              <w:rPr>
                <w:rFonts w:ascii="Arial" w:hAnsi="Arial" w:cs="Arial"/>
                <w:bCs/>
                <w:sz w:val="24"/>
                <w:szCs w:val="24"/>
              </w:rPr>
              <w:t>RK-NZ.261.15.2024.MM</w:t>
            </w:r>
          </w:p>
        </w:tc>
      </w:tr>
    </w:tbl>
    <w:p w:rsidR="00A80738" w:rsidRPr="00395D36" w:rsidRDefault="00A80738" w:rsidP="00395D36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395D36" w:rsidRDefault="00D665F5" w:rsidP="00395D3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95D36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395D36">
        <w:rPr>
          <w:rFonts w:ascii="Arial" w:hAnsi="Arial" w:cs="Arial"/>
          <w:sz w:val="24"/>
          <w:szCs w:val="24"/>
        </w:rPr>
        <w:t>2</w:t>
      </w:r>
      <w:r w:rsidRPr="00395D36">
        <w:rPr>
          <w:rFonts w:ascii="Arial" w:hAnsi="Arial" w:cs="Arial"/>
          <w:sz w:val="24"/>
          <w:szCs w:val="24"/>
        </w:rPr>
        <w:t xml:space="preserve"> ust. 5 </w:t>
      </w:r>
      <w:r w:rsidRPr="00395D3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95D36">
        <w:rPr>
          <w:rFonts w:ascii="Arial" w:hAnsi="Arial" w:cs="Arial"/>
          <w:sz w:val="24"/>
          <w:szCs w:val="24"/>
        </w:rPr>
        <w:t xml:space="preserve"> </w:t>
      </w:r>
      <w:r w:rsidR="00816B27" w:rsidRPr="00395D36">
        <w:rPr>
          <w:rFonts w:ascii="Arial" w:hAnsi="Arial" w:cs="Arial"/>
          <w:sz w:val="24"/>
          <w:szCs w:val="24"/>
        </w:rPr>
        <w:t>(t.j. Dz. U. z 2023r. poz. 1605)</w:t>
      </w:r>
      <w:r w:rsidR="00490DC0" w:rsidRPr="00395D36">
        <w:rPr>
          <w:rFonts w:ascii="Arial" w:hAnsi="Arial" w:cs="Arial"/>
          <w:sz w:val="24"/>
          <w:szCs w:val="24"/>
        </w:rPr>
        <w:t xml:space="preserve"> </w:t>
      </w:r>
      <w:r w:rsidRPr="00395D36">
        <w:rPr>
          <w:rFonts w:ascii="Arial" w:hAnsi="Arial" w:cs="Arial"/>
          <w:sz w:val="24"/>
          <w:szCs w:val="24"/>
        </w:rPr>
        <w:t>udostępnia</w:t>
      </w:r>
      <w:r w:rsidR="00F95C33" w:rsidRPr="00395D36">
        <w:rPr>
          <w:rFonts w:ascii="Arial" w:hAnsi="Arial" w:cs="Arial"/>
          <w:sz w:val="24"/>
          <w:szCs w:val="24"/>
        </w:rPr>
        <w:t xml:space="preserve"> </w:t>
      </w:r>
      <w:r w:rsidR="004C7E9B" w:rsidRPr="00395D36">
        <w:rPr>
          <w:rFonts w:ascii="Arial" w:hAnsi="Arial" w:cs="Arial"/>
          <w:sz w:val="24"/>
          <w:szCs w:val="24"/>
        </w:rPr>
        <w:t>informacj</w:t>
      </w:r>
      <w:r w:rsidR="00577BC6" w:rsidRPr="00395D36">
        <w:rPr>
          <w:rFonts w:ascii="Arial" w:hAnsi="Arial" w:cs="Arial"/>
          <w:sz w:val="24"/>
          <w:szCs w:val="24"/>
        </w:rPr>
        <w:t>ę</w:t>
      </w:r>
      <w:r w:rsidR="00035488" w:rsidRPr="00395D36">
        <w:rPr>
          <w:rFonts w:ascii="Arial" w:hAnsi="Arial" w:cs="Arial"/>
          <w:sz w:val="24"/>
          <w:szCs w:val="24"/>
        </w:rPr>
        <w:t xml:space="preserve"> z otwarcia ofert</w:t>
      </w:r>
      <w:r w:rsidR="00577BC6" w:rsidRPr="00395D36">
        <w:rPr>
          <w:rFonts w:ascii="Arial" w:hAnsi="Arial" w:cs="Arial"/>
          <w:sz w:val="24"/>
          <w:szCs w:val="24"/>
        </w:rPr>
        <w:t>.</w:t>
      </w:r>
    </w:p>
    <w:p w:rsidR="00A80738" w:rsidRPr="00395D36" w:rsidRDefault="00D665F5" w:rsidP="00395D36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395D3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95D36">
        <w:rPr>
          <w:rFonts w:ascii="Arial" w:hAnsi="Arial" w:cs="Arial"/>
          <w:sz w:val="24"/>
          <w:szCs w:val="24"/>
        </w:rPr>
        <w:t xml:space="preserve"> w dniu </w:t>
      </w:r>
      <w:r w:rsidR="00816B27" w:rsidRPr="00395D36">
        <w:rPr>
          <w:rFonts w:ascii="Arial" w:hAnsi="Arial" w:cs="Arial"/>
          <w:sz w:val="24"/>
          <w:szCs w:val="24"/>
        </w:rPr>
        <w:t>18/06/2024</w:t>
      </w:r>
      <w:r w:rsidR="00FF4AB1" w:rsidRPr="00395D36">
        <w:rPr>
          <w:rFonts w:ascii="Arial" w:hAnsi="Arial" w:cs="Arial"/>
          <w:sz w:val="24"/>
          <w:szCs w:val="24"/>
        </w:rPr>
        <w:t xml:space="preserve"> o godz. </w:t>
      </w:r>
      <w:r w:rsidR="00816B27" w:rsidRPr="00395D36">
        <w:rPr>
          <w:rFonts w:ascii="Arial" w:hAnsi="Arial" w:cs="Arial"/>
          <w:sz w:val="24"/>
          <w:szCs w:val="24"/>
        </w:rPr>
        <w:t>11:00</w:t>
      </w:r>
      <w:r w:rsidRPr="00395D3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6"/>
        <w:gridCol w:w="4394"/>
        <w:gridCol w:w="2268"/>
      </w:tblGrid>
      <w:tr w:rsidR="006B27ED" w:rsidRPr="00395D36" w:rsidTr="00395D36">
        <w:tc>
          <w:tcPr>
            <w:tcW w:w="1134" w:type="dxa"/>
            <w:shd w:val="clear" w:color="auto" w:fill="F2F2F2"/>
            <w:vAlign w:val="center"/>
          </w:tcPr>
          <w:p w:rsidR="006B27ED" w:rsidRPr="00395D36" w:rsidRDefault="00986737" w:rsidP="00395D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395D36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395D36" w:rsidRDefault="00986737" w:rsidP="00395D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6B27ED" w:rsidRPr="00395D36" w:rsidRDefault="006B27ED" w:rsidP="00395D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6B27ED" w:rsidRPr="00395D36" w:rsidRDefault="006B27ED" w:rsidP="00395D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TEST-SYSTEM s.c.</w:t>
            </w:r>
            <w:r w:rsidR="00395D36">
              <w:rPr>
                <w:rFonts w:ascii="Arial" w:hAnsi="Arial" w:cs="Arial"/>
                <w:sz w:val="24"/>
                <w:szCs w:val="24"/>
              </w:rPr>
              <w:t xml:space="preserve"> Przemysław Granat, Adam Strzykała</w:t>
            </w:r>
          </w:p>
          <w:p w:rsidR="00816B27" w:rsidRPr="00395D36" w:rsidRDefault="00816B27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Młyńska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11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B27" w:rsidRPr="00395D36" w:rsidRDefault="00816B27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66-400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73 554.00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 xml:space="preserve">JUPITER-INTEGRATION </w:t>
            </w:r>
            <w:r w:rsidR="00395D36"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:rsidR="00816B27" w:rsidRPr="00395D36" w:rsidRDefault="00395D36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Żagańska 2A</w:t>
            </w:r>
          </w:p>
          <w:p w:rsidR="00816B27" w:rsidRPr="00395D36" w:rsidRDefault="00395D36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04-713 Warszawa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3 303.44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 xml:space="preserve">iSpot </w:t>
            </w:r>
            <w:r w:rsidR="00395D36">
              <w:rPr>
                <w:rFonts w:ascii="Arial" w:hAnsi="Arial" w:cs="Arial"/>
                <w:sz w:val="24"/>
                <w:szCs w:val="24"/>
              </w:rPr>
              <w:t xml:space="preserve">Poland </w:t>
            </w:r>
            <w:r w:rsidRPr="00395D36">
              <w:rPr>
                <w:rFonts w:ascii="Arial" w:hAnsi="Arial" w:cs="Arial"/>
                <w:sz w:val="24"/>
                <w:szCs w:val="24"/>
              </w:rPr>
              <w:t>Sp. z o. o.</w:t>
            </w:r>
          </w:p>
          <w:p w:rsidR="00816B27" w:rsidRPr="00395D36" w:rsidRDefault="00816B27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Puławska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2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B27" w:rsidRPr="00395D36" w:rsidRDefault="00816B27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02-566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3 835.14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816B27" w:rsidRPr="00395D36" w:rsidRDefault="00395D36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816B27" w:rsidRPr="00395D36" w:rsidRDefault="00816B27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42-216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C</w:t>
            </w:r>
            <w:r w:rsidR="00395D36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4 698.60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95D36" w:rsidRPr="00395D36" w:rsidRDefault="00395D36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816B27" w:rsidRPr="00395D36" w:rsidRDefault="00395D36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73 160.40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CEZAR Cezary Machnio i Piotr Gębka Sp. z o.o.</w:t>
            </w:r>
          </w:p>
          <w:p w:rsidR="00816B27" w:rsidRPr="00395D36" w:rsidRDefault="00816B27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ul. Wolność 8 lok. 4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B27" w:rsidRPr="00395D36" w:rsidRDefault="00816B27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26-600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88 314.00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816B27" w:rsidRPr="00395D36" w:rsidRDefault="00816B27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Miodowa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7F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B27" w:rsidRPr="00395D36" w:rsidRDefault="00816B27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42-274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3 899.10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NKK SYSTEM Sp</w:t>
            </w:r>
            <w:r w:rsidR="00395D36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816B27" w:rsidRPr="00395D36" w:rsidRDefault="00816B27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Tatarska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5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B27" w:rsidRPr="00395D36" w:rsidRDefault="00816B27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30-103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4 329.60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 w:rsidR="00395D36">
              <w:rPr>
                <w:rFonts w:ascii="Arial" w:hAnsi="Arial" w:cs="Arial"/>
                <w:sz w:val="24"/>
                <w:szCs w:val="24"/>
              </w:rPr>
              <w:t>Sp. z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5D36">
              <w:rPr>
                <w:rFonts w:ascii="Arial" w:hAnsi="Arial" w:cs="Arial"/>
                <w:sz w:val="24"/>
                <w:szCs w:val="24"/>
              </w:rPr>
              <w:t>o.o.</w:t>
            </w:r>
          </w:p>
          <w:p w:rsidR="00816B27" w:rsidRPr="00395D36" w:rsidRDefault="00816B27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lastRenderedPageBreak/>
              <w:t>Tatarska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5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B27" w:rsidRPr="00395D36" w:rsidRDefault="00816B27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30-103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lastRenderedPageBreak/>
              <w:t>78 474.00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Piotr Migda</w:t>
            </w:r>
          </w:p>
          <w:p w:rsidR="00816B27" w:rsidRPr="00395D36" w:rsidRDefault="00816B27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Opaczewska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7/16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B27" w:rsidRPr="00395D36" w:rsidRDefault="00816B27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02-368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3 407.10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816B27" w:rsidRPr="00395D36" w:rsidRDefault="00816B27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28/17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B27" w:rsidRPr="00395D36" w:rsidRDefault="00816B27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80-180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G</w:t>
            </w:r>
            <w:r w:rsidR="00395D36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72 570.00 zł</w:t>
            </w:r>
          </w:p>
        </w:tc>
      </w:tr>
      <w:tr w:rsidR="00816B27" w:rsidRPr="00395D36" w:rsidTr="00395D36">
        <w:tc>
          <w:tcPr>
            <w:tcW w:w="1134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816B27" w:rsidRPr="00395D36" w:rsidRDefault="00816B27" w:rsidP="00395D3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Web-Profit Maciej Kuźlik</w:t>
            </w:r>
            <w:bookmarkStart w:id="1" w:name="_GoBack"/>
            <w:bookmarkEnd w:id="1"/>
          </w:p>
          <w:p w:rsidR="00816B27" w:rsidRPr="00395D36" w:rsidRDefault="00816B27" w:rsidP="00395D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Spokojna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18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B27" w:rsidRPr="00395D36" w:rsidRDefault="00816B27" w:rsidP="00395D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41-940</w:t>
            </w:r>
            <w:r w:rsidRPr="00395D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D36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16B27" w:rsidRPr="00395D36" w:rsidRDefault="00816B27" w:rsidP="00395D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D36">
              <w:rPr>
                <w:rFonts w:ascii="Arial" w:hAnsi="Arial" w:cs="Arial"/>
                <w:sz w:val="24"/>
                <w:szCs w:val="24"/>
              </w:rPr>
              <w:t>69 495.00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395D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EEE" w:rsidRDefault="002B7EEE">
      <w:r>
        <w:separator/>
      </w:r>
    </w:p>
  </w:endnote>
  <w:endnote w:type="continuationSeparator" w:id="0">
    <w:p w:rsidR="002B7EEE" w:rsidRDefault="002B7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D36" w:rsidRDefault="00395D36" w:rsidP="00395D3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95D36" w:rsidTr="00216D36">
      <w:tc>
        <w:tcPr>
          <w:tcW w:w="0" w:type="auto"/>
          <w:shd w:val="clear" w:color="auto" w:fill="auto"/>
          <w:vAlign w:val="center"/>
        </w:tcPr>
        <w:p w:rsidR="00395D36" w:rsidRPr="00B44D15" w:rsidRDefault="00395D36" w:rsidP="00395D3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95D36" w:rsidRPr="00B7388A" w:rsidRDefault="00395D36" w:rsidP="00395D3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95D36" w:rsidRPr="00AB1BF2" w:rsidRDefault="00395D36" w:rsidP="00395D3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95D36" w:rsidRPr="0099535B" w:rsidRDefault="00395D36" w:rsidP="00395D36">
          <w:pPr>
            <w:pStyle w:val="Bezodstpw"/>
            <w:jc w:val="center"/>
            <w:rPr>
              <w:noProof/>
            </w:rPr>
          </w:pPr>
        </w:p>
      </w:tc>
    </w:tr>
  </w:tbl>
  <w:p w:rsidR="00395D36" w:rsidRPr="008F758E" w:rsidRDefault="00395D36" w:rsidP="00395D3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95D36" w:rsidRPr="008F758E" w:rsidRDefault="00395D36" w:rsidP="00395D3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95D36" w:rsidRPr="00D57C24" w:rsidRDefault="00395D36" w:rsidP="00395D3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95D36" w:rsidRPr="00B7388A" w:rsidRDefault="00395D36" w:rsidP="00395D3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5D3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EEE" w:rsidRDefault="002B7EEE">
      <w:r>
        <w:separator/>
      </w:r>
    </w:p>
  </w:footnote>
  <w:footnote w:type="continuationSeparator" w:id="0">
    <w:p w:rsidR="002B7EEE" w:rsidRDefault="002B7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B27" w:rsidRDefault="00816B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D36" w:rsidRPr="0062295F" w:rsidRDefault="00395D36" w:rsidP="00395D3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816B27" w:rsidRDefault="00816B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B27" w:rsidRDefault="00816B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EEE"/>
    <w:rsid w:val="00007727"/>
    <w:rsid w:val="00017720"/>
    <w:rsid w:val="00035488"/>
    <w:rsid w:val="000D7F25"/>
    <w:rsid w:val="000E00E5"/>
    <w:rsid w:val="00173B20"/>
    <w:rsid w:val="001C69FF"/>
    <w:rsid w:val="0023318D"/>
    <w:rsid w:val="002B7EEE"/>
    <w:rsid w:val="00395D3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16B27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76067B2"/>
  <w15:chartTrackingRefBased/>
  <w15:docId w15:val="{D25EB514-0AC0-429C-B269-7456E4DD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95D36"/>
  </w:style>
  <w:style w:type="paragraph" w:styleId="Bezodstpw">
    <w:name w:val="No Spacing"/>
    <w:uiPriority w:val="1"/>
    <w:qFormat/>
    <w:rsid w:val="00395D3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267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2024-06-18T10:48:00Z</cp:lastPrinted>
  <dcterms:created xsi:type="dcterms:W3CDTF">2024-06-18T10:48:00Z</dcterms:created>
  <dcterms:modified xsi:type="dcterms:W3CDTF">2024-06-18T10:48:00Z</dcterms:modified>
</cp:coreProperties>
</file>