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094" w:rsidRDefault="0067409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B33DE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33DE3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33DE3">
        <w:rPr>
          <w:rFonts w:ascii="Arial" w:hAnsi="Arial" w:cs="Arial"/>
          <w:sz w:val="24"/>
          <w:szCs w:val="24"/>
        </w:rPr>
        <w:t>2024-06-18</w:t>
      </w:r>
    </w:p>
    <w:p w:rsidR="003E6519" w:rsidRPr="009432A1" w:rsidRDefault="00B33DE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33D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33DE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33DE3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33DE3">
        <w:rPr>
          <w:rFonts w:ascii="Arial" w:hAnsi="Arial" w:cs="Arial"/>
          <w:sz w:val="24"/>
          <w:szCs w:val="24"/>
        </w:rPr>
        <w:t>69</w:t>
      </w:r>
    </w:p>
    <w:p w:rsidR="003E6519" w:rsidRPr="009432A1" w:rsidRDefault="00B33DE3" w:rsidP="003E6519">
      <w:pPr>
        <w:rPr>
          <w:rFonts w:ascii="Arial" w:hAnsi="Arial" w:cs="Arial"/>
          <w:sz w:val="24"/>
          <w:szCs w:val="24"/>
        </w:rPr>
      </w:pPr>
      <w:r w:rsidRPr="00B33DE3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33DE3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33DE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3DE3">
              <w:rPr>
                <w:rFonts w:ascii="Arial" w:hAnsi="Arial" w:cs="Arial"/>
                <w:bCs/>
                <w:sz w:val="24"/>
                <w:szCs w:val="24"/>
              </w:rPr>
              <w:t>Dostawa tabletów i stacji roboczych dla Wydziału Inżynierii Mechanicznej i Informatyki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33DE3" w:rsidRPr="004E4B64" w:rsidTr="00D715E0">
        <w:tc>
          <w:tcPr>
            <w:tcW w:w="2269" w:type="dxa"/>
            <w:shd w:val="clear" w:color="auto" w:fill="auto"/>
          </w:tcPr>
          <w:p w:rsidR="00B33DE3" w:rsidRPr="004E4B64" w:rsidRDefault="00B33DE3" w:rsidP="00D715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3DE3" w:rsidRPr="004E4B64" w:rsidRDefault="00B33DE3" w:rsidP="00D715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3DE3">
              <w:rPr>
                <w:rFonts w:ascii="Arial" w:hAnsi="Arial" w:cs="Arial"/>
                <w:bCs/>
                <w:sz w:val="24"/>
                <w:szCs w:val="24"/>
              </w:rPr>
              <w:t>RK-NZ.261.15.2024.MM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33DE3" w:rsidRPr="00B33DE3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33DE3" w:rsidRPr="00C902DE" w:rsidTr="00D715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3DE3" w:rsidRPr="00C902DE" w:rsidRDefault="00B33DE3" w:rsidP="00D715E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33DE3">
              <w:rPr>
                <w:rFonts w:ascii="Arial" w:hAnsi="Arial" w:cs="Arial"/>
                <w:sz w:val="24"/>
                <w:szCs w:val="24"/>
              </w:rPr>
              <w:t>części 1 zamówienia w wysokości 4 701.00 zł brutto;</w:t>
            </w:r>
          </w:p>
        </w:tc>
      </w:tr>
      <w:tr w:rsidR="00B33DE3" w:rsidRPr="00C902DE" w:rsidTr="00D715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3DE3" w:rsidRPr="00C902DE" w:rsidRDefault="00B33DE3" w:rsidP="00D715E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33DE3">
              <w:rPr>
                <w:rFonts w:ascii="Arial" w:hAnsi="Arial" w:cs="Arial"/>
                <w:sz w:val="24"/>
                <w:szCs w:val="24"/>
              </w:rPr>
              <w:t>części 2 zamówienia w wysokości 76 150.00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B91" w:rsidRDefault="008F2B91">
      <w:r>
        <w:separator/>
      </w:r>
    </w:p>
  </w:endnote>
  <w:endnote w:type="continuationSeparator" w:id="0">
    <w:p w:rsidR="008F2B91" w:rsidRDefault="008F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94" w:rsidRDefault="00674094" w:rsidP="0067409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4094" w:rsidTr="00D715E0">
      <w:tc>
        <w:tcPr>
          <w:tcW w:w="0" w:type="auto"/>
          <w:shd w:val="clear" w:color="auto" w:fill="auto"/>
          <w:vAlign w:val="center"/>
        </w:tcPr>
        <w:p w:rsidR="00674094" w:rsidRPr="00B44D15" w:rsidRDefault="00674094" w:rsidP="0067409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4094" w:rsidRPr="00B7388A" w:rsidRDefault="00674094" w:rsidP="0067409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74094" w:rsidRPr="00AB1BF2" w:rsidRDefault="00674094" w:rsidP="0067409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74094" w:rsidRPr="0099535B" w:rsidRDefault="00674094" w:rsidP="00674094">
          <w:pPr>
            <w:pStyle w:val="Bezodstpw"/>
            <w:jc w:val="center"/>
            <w:rPr>
              <w:noProof/>
            </w:rPr>
          </w:pPr>
        </w:p>
      </w:tc>
    </w:tr>
  </w:tbl>
  <w:p w:rsidR="00674094" w:rsidRPr="008F758E" w:rsidRDefault="00674094" w:rsidP="0067409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74094" w:rsidRPr="008F758E" w:rsidRDefault="00674094" w:rsidP="0067409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74094" w:rsidRPr="00D57C24" w:rsidRDefault="00674094" w:rsidP="0067409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74094" w:rsidRPr="00B7388A" w:rsidRDefault="00674094" w:rsidP="0067409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0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B91" w:rsidRDefault="008F2B91">
      <w:r>
        <w:separator/>
      </w:r>
    </w:p>
  </w:footnote>
  <w:footnote w:type="continuationSeparator" w:id="0">
    <w:p w:rsidR="008F2B91" w:rsidRDefault="008F2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DE3" w:rsidRDefault="00B33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94" w:rsidRPr="0062295F" w:rsidRDefault="00674094" w:rsidP="006740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33DE3" w:rsidRDefault="00B33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DE3" w:rsidRDefault="00B33D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B9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74094"/>
    <w:rsid w:val="0069085C"/>
    <w:rsid w:val="00804A9B"/>
    <w:rsid w:val="00843263"/>
    <w:rsid w:val="00861E75"/>
    <w:rsid w:val="00890B92"/>
    <w:rsid w:val="008F2B91"/>
    <w:rsid w:val="009D19BD"/>
    <w:rsid w:val="009F189D"/>
    <w:rsid w:val="00A47FF6"/>
    <w:rsid w:val="00A80738"/>
    <w:rsid w:val="00B33DE3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7DF5E3"/>
  <w15:chartTrackingRefBased/>
  <w15:docId w15:val="{9FFCDD7E-82DC-4D92-864C-84E23CB46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74094"/>
  </w:style>
  <w:style w:type="paragraph" w:styleId="Bezodstpw">
    <w:name w:val="No Spacing"/>
    <w:uiPriority w:val="1"/>
    <w:qFormat/>
    <w:rsid w:val="0067409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2024-06-18T06:46:00Z</cp:lastPrinted>
  <dcterms:created xsi:type="dcterms:W3CDTF">2024-06-18T06:46:00Z</dcterms:created>
  <dcterms:modified xsi:type="dcterms:W3CDTF">2024-06-18T06:46:00Z</dcterms:modified>
</cp:coreProperties>
</file>