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A1656" w:rsidRPr="004A165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A165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1656">
        <w:rPr>
          <w:rFonts w:ascii="Arial" w:hAnsi="Arial" w:cs="Arial"/>
        </w:rPr>
        <w:t>Politechnika Częstochowska</w:t>
      </w:r>
    </w:p>
    <w:p w:rsidR="006676AE" w:rsidRPr="0012157F" w:rsidRDefault="004A165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1656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A1656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A165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A1656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A1656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1656" w:rsidRPr="0012157F" w:rsidTr="009C51B4">
        <w:tc>
          <w:tcPr>
            <w:tcW w:w="9104" w:type="dxa"/>
            <w:shd w:val="clear" w:color="auto" w:fill="D9D9D9"/>
          </w:tcPr>
          <w:p w:rsidR="004A1656" w:rsidRPr="0012157F" w:rsidRDefault="004A1656" w:rsidP="009C51B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A1656" w:rsidRPr="0012157F" w:rsidRDefault="004A1656" w:rsidP="009C51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A165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A1656" w:rsidRPr="0012157F" w:rsidRDefault="004A1656" w:rsidP="00AC441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A165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16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ręcznego, metrologicznego i laserowego systemu skanowania 3D dla  Wydziału Budownictwa Politechniki Częstochowskiej.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1656" w:rsidRPr="00A2540E" w:rsidTr="009C51B4">
        <w:tc>
          <w:tcPr>
            <w:tcW w:w="2269" w:type="dxa"/>
            <w:shd w:val="clear" w:color="auto" w:fill="auto"/>
          </w:tcPr>
          <w:p w:rsidR="004A1656" w:rsidRPr="00A2540E" w:rsidRDefault="004A1656" w:rsidP="009C51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1656" w:rsidRPr="00A2540E" w:rsidRDefault="004A1656" w:rsidP="009C51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16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RK-NZ.261.29.2024.AR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1656" w:rsidRPr="004A165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43B" w:rsidRDefault="0029643B" w:rsidP="0038231F">
      <w:pPr>
        <w:spacing w:after="0" w:line="240" w:lineRule="auto"/>
      </w:pPr>
      <w:r>
        <w:separator/>
      </w:r>
    </w:p>
  </w:endnote>
  <w:endnote w:type="continuationSeparator" w:id="0">
    <w:p w:rsidR="0029643B" w:rsidRDefault="002964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656" w:rsidRDefault="004A16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C44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C44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656" w:rsidRDefault="004A16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43B" w:rsidRDefault="0029643B" w:rsidP="0038231F">
      <w:pPr>
        <w:spacing w:after="0" w:line="240" w:lineRule="auto"/>
      </w:pPr>
      <w:r>
        <w:separator/>
      </w:r>
    </w:p>
  </w:footnote>
  <w:footnote w:type="continuationSeparator" w:id="0">
    <w:p w:rsidR="0029643B" w:rsidRDefault="0029643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656" w:rsidRDefault="004A16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656" w:rsidRDefault="004A16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656" w:rsidRDefault="004A16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43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643B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656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441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03EFC3-356B-4CEC-9D83-641AAD48D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F5973-2DC9-4685-92E0-F0C3000F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2024-06-11T09:12:00Z</dcterms:created>
  <dcterms:modified xsi:type="dcterms:W3CDTF">2024-06-11T09:12:00Z</dcterms:modified>
</cp:coreProperties>
</file>