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BD7D59" w:rsidRPr="00BD7D59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BD7D59" w:rsidRPr="00BD7D59">
        <w:rPr>
          <w:rFonts w:ascii="Calibri" w:eastAsia="Times New Roman" w:hAnsi="Calibri" w:cs="Calibri"/>
          <w:b/>
          <w:sz w:val="20"/>
          <w:szCs w:val="20"/>
          <w:lang w:eastAsia="pl-PL"/>
        </w:rPr>
        <w:t>CRZP/87/2024/AZP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BD7D59" w:rsidRPr="00BD7D5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D7D5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D7D59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zestawów komputerowych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BD7D59" w:rsidRPr="00BD7D59">
        <w:rPr>
          <w:rFonts w:ascii="Calibri" w:eastAsia="Times New Roman" w:hAnsi="Calibri" w:cs="Times New Roman"/>
          <w:sz w:val="24"/>
          <w:szCs w:val="24"/>
          <w:lang w:eastAsia="pl-PL"/>
        </w:rPr>
        <w:t>(t.j. Dz. U. z 2023r. poz. 1605)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BD7D5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93C" w:rsidRDefault="003A393C" w:rsidP="00B34A16">
      <w:pPr>
        <w:spacing w:after="0" w:line="240" w:lineRule="auto"/>
      </w:pPr>
      <w:r>
        <w:separator/>
      </w:r>
    </w:p>
  </w:endnote>
  <w:endnote w:type="continuationSeparator" w:id="0">
    <w:p w:rsidR="003A393C" w:rsidRDefault="003A393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59" w:rsidRDefault="00BD7D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59" w:rsidRDefault="00BD7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93C" w:rsidRDefault="003A393C" w:rsidP="00B34A16">
      <w:pPr>
        <w:spacing w:after="0" w:line="240" w:lineRule="auto"/>
      </w:pPr>
      <w:r>
        <w:separator/>
      </w:r>
    </w:p>
  </w:footnote>
  <w:footnote w:type="continuationSeparator" w:id="0">
    <w:p w:rsidR="003A393C" w:rsidRDefault="003A393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59" w:rsidRDefault="00BD7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BD7D5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zestawów komputerowych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BAA6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D59" w:rsidRDefault="00BD7D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93C"/>
    <w:rsid w:val="000C331A"/>
    <w:rsid w:val="000D451C"/>
    <w:rsid w:val="00302ADF"/>
    <w:rsid w:val="003A393C"/>
    <w:rsid w:val="004F1C9E"/>
    <w:rsid w:val="007872B3"/>
    <w:rsid w:val="00A05DA6"/>
    <w:rsid w:val="00A676FF"/>
    <w:rsid w:val="00B34A16"/>
    <w:rsid w:val="00BD7D59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64DDBB-8388-4449-B916-FFCB5A0D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2024-06-11T07:15:00Z</dcterms:created>
  <dcterms:modified xsi:type="dcterms:W3CDTF">2024-06-11T07:15:00Z</dcterms:modified>
</cp:coreProperties>
</file>