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3D2059" w:rsidP="008931C5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3D2059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="00B44C43">
        <w:rPr>
          <w:rFonts w:ascii="Arial" w:hAnsi="Arial" w:cs="Arial"/>
        </w:rPr>
        <w:t>2024-06-07</w:t>
      </w:r>
    </w:p>
    <w:p w:rsidR="00B048DA" w:rsidRPr="00353FDC" w:rsidRDefault="003D2059" w:rsidP="008931C5">
      <w:pPr>
        <w:spacing w:line="360" w:lineRule="auto"/>
        <w:ind w:right="3969"/>
        <w:rPr>
          <w:rFonts w:ascii="Arial" w:hAnsi="Arial" w:cs="Arial"/>
          <w:b/>
          <w:bCs/>
        </w:rPr>
      </w:pPr>
      <w:r w:rsidRPr="003D2059">
        <w:rPr>
          <w:rFonts w:ascii="Arial" w:hAnsi="Arial" w:cs="Arial"/>
          <w:b/>
          <w:bCs/>
        </w:rPr>
        <w:t>Politechnika Częstochowska</w:t>
      </w:r>
    </w:p>
    <w:p w:rsidR="00B048DA" w:rsidRPr="00353FDC" w:rsidRDefault="003D2059" w:rsidP="008931C5">
      <w:pPr>
        <w:spacing w:line="360" w:lineRule="auto"/>
        <w:ind w:right="3969"/>
        <w:rPr>
          <w:rFonts w:ascii="Arial" w:hAnsi="Arial" w:cs="Arial"/>
        </w:rPr>
      </w:pPr>
      <w:r w:rsidRPr="003D2059">
        <w:rPr>
          <w:rFonts w:ascii="Arial" w:hAnsi="Arial" w:cs="Arial"/>
        </w:rPr>
        <w:t>Dąbrowskiego</w:t>
      </w:r>
      <w:r w:rsidR="00B048DA" w:rsidRPr="00353FDC">
        <w:rPr>
          <w:rFonts w:ascii="Arial" w:hAnsi="Arial" w:cs="Arial"/>
        </w:rPr>
        <w:t xml:space="preserve"> </w:t>
      </w:r>
      <w:r w:rsidRPr="003D2059">
        <w:rPr>
          <w:rFonts w:ascii="Arial" w:hAnsi="Arial" w:cs="Arial"/>
        </w:rPr>
        <w:t>69</w:t>
      </w:r>
    </w:p>
    <w:p w:rsidR="00B048DA" w:rsidRPr="00353FDC" w:rsidRDefault="003D2059" w:rsidP="008931C5">
      <w:pPr>
        <w:spacing w:line="360" w:lineRule="auto"/>
        <w:ind w:right="3969"/>
        <w:rPr>
          <w:rFonts w:ascii="Arial" w:hAnsi="Arial" w:cs="Arial"/>
        </w:rPr>
      </w:pPr>
      <w:r w:rsidRPr="003D2059">
        <w:rPr>
          <w:rFonts w:ascii="Arial" w:hAnsi="Arial" w:cs="Arial"/>
        </w:rPr>
        <w:t>42-201</w:t>
      </w:r>
      <w:r w:rsidR="00B048DA" w:rsidRPr="00353FDC">
        <w:rPr>
          <w:rFonts w:ascii="Arial" w:hAnsi="Arial" w:cs="Arial"/>
        </w:rPr>
        <w:t xml:space="preserve"> </w:t>
      </w:r>
      <w:r w:rsidRPr="003D2059">
        <w:rPr>
          <w:rFonts w:ascii="Arial" w:hAnsi="Arial" w:cs="Arial"/>
        </w:rPr>
        <w:t>Częstochowa</w:t>
      </w:r>
    </w:p>
    <w:p w:rsidR="00B048DA" w:rsidRDefault="00B048DA" w:rsidP="008931C5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8931C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</w:t>
            </w:r>
            <w:bookmarkStart w:id="1" w:name="_GoBack"/>
            <w:bookmarkEnd w:id="1"/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JA</w:t>
            </w:r>
          </w:p>
          <w:p w:rsidR="00B048DA" w:rsidRPr="00353FDC" w:rsidRDefault="00B048DA" w:rsidP="008931C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B44C4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PONOWNYM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B44C4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 ZADANIE NR 1,2,3,4,6,7,11</w:t>
            </w:r>
          </w:p>
        </w:tc>
      </w:tr>
    </w:tbl>
    <w:p w:rsidR="00B048DA" w:rsidRPr="00353FDC" w:rsidRDefault="00B048DA" w:rsidP="008931C5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048DA" w:rsidRPr="00353FDC" w:rsidRDefault="00B048DA" w:rsidP="008931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8931C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3D2059" w:rsidP="008931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3D2059" w:rsidRPr="00353FDC" w:rsidTr="00321B83">
        <w:tc>
          <w:tcPr>
            <w:tcW w:w="2269" w:type="dxa"/>
            <w:shd w:val="clear" w:color="auto" w:fill="auto"/>
          </w:tcPr>
          <w:p w:rsidR="003D2059" w:rsidRPr="00353FDC" w:rsidRDefault="003D2059" w:rsidP="008931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3D2059" w:rsidRPr="00353FDC" w:rsidRDefault="003D2059" w:rsidP="008931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RK-NZ.261.8.2024.MT</w:t>
            </w:r>
          </w:p>
        </w:tc>
      </w:tr>
    </w:tbl>
    <w:p w:rsidR="00B048DA" w:rsidRPr="00B048DA" w:rsidRDefault="00B048DA" w:rsidP="008931C5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8642B3" w:rsidRPr="00B048DA" w:rsidRDefault="00B048DA" w:rsidP="008931C5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3D2059" w:rsidRPr="003D2059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3D2059" w:rsidRPr="003D2059">
        <w:rPr>
          <w:rFonts w:ascii="Arial" w:hAnsi="Arial" w:cs="Arial"/>
        </w:rPr>
        <w:t>(</w:t>
      </w:r>
      <w:proofErr w:type="spellStart"/>
      <w:r w:rsidR="003D2059" w:rsidRPr="003D2059">
        <w:rPr>
          <w:rFonts w:ascii="Arial" w:hAnsi="Arial" w:cs="Arial"/>
        </w:rPr>
        <w:t>t.j</w:t>
      </w:r>
      <w:proofErr w:type="spellEnd"/>
      <w:r w:rsidR="003D2059" w:rsidRPr="003D2059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D2059" w:rsidTr="00321B83">
        <w:trPr>
          <w:cantSplit/>
        </w:trPr>
        <w:tc>
          <w:tcPr>
            <w:tcW w:w="9498" w:type="dxa"/>
          </w:tcPr>
          <w:p w:rsidR="003D2059" w:rsidRDefault="003D2059" w:rsidP="008931C5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D2059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D2059">
              <w:rPr>
                <w:rFonts w:ascii="Arial" w:hAnsi="Arial" w:cs="Arial"/>
                <w:color w:val="000000"/>
              </w:rPr>
              <w:t>Dostawa 20 sztuk foteli biurowych ergonomicznych dla Wydziału Elektrycznego Politechniki Częstochowskiej</w:t>
            </w:r>
          </w:p>
          <w:p w:rsidR="003D2059" w:rsidRPr="00B048DA" w:rsidRDefault="003D2059" w:rsidP="008931C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D2059">
              <w:rPr>
                <w:rFonts w:ascii="Arial" w:hAnsi="Arial" w:cs="Arial"/>
                <w:b/>
              </w:rPr>
              <w:t>EURO-MEBLE MAŁGORZATA MASŁOŃ</w:t>
            </w:r>
          </w:p>
          <w:p w:rsidR="003D2059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KS. BP. HERBERTA BEDNORZA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2A-6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D2059" w:rsidRPr="00B048DA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40-384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KATOWICE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D2059">
              <w:rPr>
                <w:rFonts w:ascii="Arial" w:hAnsi="Arial" w:cs="Arial"/>
                <w:b/>
              </w:rPr>
              <w:t>31 980.00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D2059" w:rsidRPr="00B048DA" w:rsidRDefault="003D2059" w:rsidP="008931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205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D2059" w:rsidTr="00321B83">
        <w:trPr>
          <w:cantSplit/>
        </w:trPr>
        <w:tc>
          <w:tcPr>
            <w:tcW w:w="9498" w:type="dxa"/>
          </w:tcPr>
          <w:p w:rsidR="003D2059" w:rsidRDefault="003D2059" w:rsidP="008931C5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D2059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D2059">
              <w:rPr>
                <w:rFonts w:ascii="Arial" w:hAnsi="Arial" w:cs="Arial"/>
                <w:color w:val="000000"/>
              </w:rPr>
              <w:t>Dostawa mebli biurowych do pokoju 409 dla Wydziału Zarządzania Politechniki Częstochowskiej</w:t>
            </w:r>
          </w:p>
          <w:p w:rsidR="003D2059" w:rsidRPr="00B048DA" w:rsidRDefault="003D2059" w:rsidP="008931C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D2059">
              <w:rPr>
                <w:rFonts w:ascii="Arial" w:hAnsi="Arial" w:cs="Arial"/>
                <w:b/>
              </w:rPr>
              <w:t xml:space="preserve">Lobbysklep.pl s.c. Tomasz </w:t>
            </w:r>
            <w:proofErr w:type="spellStart"/>
            <w:r w:rsidRPr="003D2059">
              <w:rPr>
                <w:rFonts w:ascii="Arial" w:hAnsi="Arial" w:cs="Arial"/>
                <w:b/>
              </w:rPr>
              <w:t>Madlewski</w:t>
            </w:r>
            <w:proofErr w:type="spellEnd"/>
            <w:r w:rsidRPr="003D2059">
              <w:rPr>
                <w:rFonts w:ascii="Arial" w:hAnsi="Arial" w:cs="Arial"/>
                <w:b/>
              </w:rPr>
              <w:t xml:space="preserve">, Krzysztof </w:t>
            </w:r>
            <w:proofErr w:type="spellStart"/>
            <w:r w:rsidRPr="003D2059">
              <w:rPr>
                <w:rFonts w:ascii="Arial" w:hAnsi="Arial" w:cs="Arial"/>
                <w:b/>
              </w:rPr>
              <w:t>Łudzik</w:t>
            </w:r>
            <w:proofErr w:type="spellEnd"/>
          </w:p>
          <w:p w:rsidR="003D2059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Pachońskiego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7A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/86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D2059" w:rsidRPr="00B048DA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31-223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Kraków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D2059">
              <w:rPr>
                <w:rFonts w:ascii="Arial" w:hAnsi="Arial" w:cs="Arial"/>
                <w:b/>
              </w:rPr>
              <w:t>13 997.40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D2059" w:rsidRPr="00B048DA" w:rsidRDefault="003D2059" w:rsidP="008931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205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- 95,36 pkt. Cena oferty mieści się w możliwościach finansowych Zamawiającego.</w:t>
            </w:r>
          </w:p>
        </w:tc>
      </w:tr>
      <w:tr w:rsidR="003D2059" w:rsidTr="00321B83">
        <w:trPr>
          <w:cantSplit/>
        </w:trPr>
        <w:tc>
          <w:tcPr>
            <w:tcW w:w="9498" w:type="dxa"/>
          </w:tcPr>
          <w:p w:rsidR="003D2059" w:rsidRDefault="003D2059" w:rsidP="008931C5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D2059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D2059">
              <w:rPr>
                <w:rFonts w:ascii="Arial" w:hAnsi="Arial" w:cs="Arial"/>
                <w:color w:val="000000"/>
              </w:rPr>
              <w:t>Dostawa mebli biurowych do pokoju 407 dla Wydziału Zarządzania Politechniki Częstochowskiej</w:t>
            </w:r>
          </w:p>
          <w:p w:rsidR="003D2059" w:rsidRPr="00B048DA" w:rsidRDefault="003D2059" w:rsidP="008931C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D2059">
              <w:rPr>
                <w:rFonts w:ascii="Arial" w:hAnsi="Arial" w:cs="Arial"/>
                <w:b/>
              </w:rPr>
              <w:t>Danlab</w:t>
            </w:r>
            <w:proofErr w:type="spellEnd"/>
            <w:r w:rsidRPr="003D2059">
              <w:rPr>
                <w:rFonts w:ascii="Arial" w:hAnsi="Arial" w:cs="Arial"/>
                <w:b/>
              </w:rPr>
              <w:t xml:space="preserve"> Danuta </w:t>
            </w:r>
            <w:proofErr w:type="spellStart"/>
            <w:r w:rsidRPr="003D2059">
              <w:rPr>
                <w:rFonts w:ascii="Arial" w:hAnsi="Arial" w:cs="Arial"/>
                <w:b/>
              </w:rPr>
              <w:t>Katryńska</w:t>
            </w:r>
            <w:proofErr w:type="spellEnd"/>
          </w:p>
          <w:p w:rsidR="003D2059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Handlowa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6D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D2059" w:rsidRPr="00B048DA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15-399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Białystok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D2059">
              <w:rPr>
                <w:rFonts w:ascii="Arial" w:hAnsi="Arial" w:cs="Arial"/>
                <w:b/>
              </w:rPr>
              <w:t>4 975.35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D2059" w:rsidRPr="00B048DA" w:rsidRDefault="003D2059" w:rsidP="008931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205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  <w:tr w:rsidR="003D2059" w:rsidTr="00321B83">
        <w:trPr>
          <w:cantSplit/>
        </w:trPr>
        <w:tc>
          <w:tcPr>
            <w:tcW w:w="9498" w:type="dxa"/>
          </w:tcPr>
          <w:p w:rsidR="003D2059" w:rsidRDefault="003D2059" w:rsidP="008931C5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D2059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D2059">
              <w:rPr>
                <w:rFonts w:ascii="Arial" w:hAnsi="Arial" w:cs="Arial"/>
                <w:color w:val="000000"/>
              </w:rPr>
              <w:t>Dostawa mebli biurowych do pokoju 303 dla Wydziału Zarządzania Politechniki Częstochowskiej</w:t>
            </w:r>
          </w:p>
          <w:p w:rsidR="003D2059" w:rsidRPr="00B048DA" w:rsidRDefault="003D2059" w:rsidP="008931C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D2059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3D2059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Białostocka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40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D2059" w:rsidRPr="00B048DA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42-202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Częstochowa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D2059">
              <w:rPr>
                <w:rFonts w:ascii="Arial" w:hAnsi="Arial" w:cs="Arial"/>
                <w:b/>
              </w:rPr>
              <w:t>14 760.00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D2059" w:rsidRPr="00B048DA" w:rsidRDefault="003D2059" w:rsidP="008931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205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- 84,65 pkt. Cena oferty mieści się w możliwościach finansowych Zamawiającego.</w:t>
            </w:r>
          </w:p>
        </w:tc>
      </w:tr>
      <w:tr w:rsidR="003D2059" w:rsidTr="00321B83">
        <w:trPr>
          <w:cantSplit/>
        </w:trPr>
        <w:tc>
          <w:tcPr>
            <w:tcW w:w="9498" w:type="dxa"/>
          </w:tcPr>
          <w:p w:rsidR="003D2059" w:rsidRDefault="003D2059" w:rsidP="008931C5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D2059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D2059">
              <w:rPr>
                <w:rFonts w:ascii="Arial" w:hAnsi="Arial" w:cs="Arial"/>
                <w:color w:val="000000"/>
              </w:rPr>
              <w:t>Dostawa mebli biurowych do pokoju 416, 417 dla Wydziału Zarządzania Politechniki Częstochowskiej</w:t>
            </w:r>
          </w:p>
          <w:p w:rsidR="003D2059" w:rsidRPr="00B048DA" w:rsidRDefault="003D2059" w:rsidP="008931C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D2059">
              <w:rPr>
                <w:rFonts w:ascii="Arial" w:hAnsi="Arial" w:cs="Arial"/>
                <w:b/>
              </w:rPr>
              <w:t>LCG Sp. z o.o.</w:t>
            </w:r>
          </w:p>
          <w:p w:rsidR="003D2059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Zaleskiego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D2059" w:rsidRPr="00B048DA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43-400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Cieszyn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D2059">
              <w:rPr>
                <w:rFonts w:ascii="Arial" w:hAnsi="Arial" w:cs="Arial"/>
                <w:b/>
              </w:rPr>
              <w:t>37 700.00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D2059" w:rsidRPr="00B048DA" w:rsidRDefault="003D2059" w:rsidP="008931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205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- 82,83 pkt. Cena oferty mieści się w możliwościach finansowych Zamawiającego.</w:t>
            </w:r>
          </w:p>
        </w:tc>
      </w:tr>
      <w:tr w:rsidR="003D2059" w:rsidTr="00321B83">
        <w:trPr>
          <w:cantSplit/>
        </w:trPr>
        <w:tc>
          <w:tcPr>
            <w:tcW w:w="9498" w:type="dxa"/>
          </w:tcPr>
          <w:p w:rsidR="003D2059" w:rsidRDefault="003D2059" w:rsidP="008931C5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D2059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D2059">
              <w:rPr>
                <w:rFonts w:ascii="Arial" w:hAnsi="Arial" w:cs="Arial"/>
                <w:color w:val="000000"/>
              </w:rPr>
              <w:t>Dostawa i montaż mebli do małej Sali Senatu Politechniki Częstochowskiej</w:t>
            </w:r>
          </w:p>
          <w:p w:rsidR="003D2059" w:rsidRPr="00B048DA" w:rsidRDefault="003D2059" w:rsidP="008931C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D2059">
              <w:rPr>
                <w:rFonts w:ascii="Arial" w:hAnsi="Arial" w:cs="Arial"/>
                <w:b/>
              </w:rPr>
              <w:t>ALNAG Barbara Wróbel</w:t>
            </w:r>
          </w:p>
          <w:p w:rsidR="003D2059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Zygmunta Miłkowskiego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/301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D2059" w:rsidRPr="00B048DA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30-349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Kraków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D2059">
              <w:rPr>
                <w:rFonts w:ascii="Arial" w:hAnsi="Arial" w:cs="Arial"/>
                <w:b/>
              </w:rPr>
              <w:t>25 780.80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D2059" w:rsidRPr="00B048DA" w:rsidRDefault="003D2059" w:rsidP="008931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205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- 87,54 pkt. Cena oferty mieści się w możliwościach finansowych Zamawiającego.</w:t>
            </w:r>
          </w:p>
        </w:tc>
      </w:tr>
      <w:tr w:rsidR="003D2059" w:rsidTr="00321B83">
        <w:trPr>
          <w:cantSplit/>
        </w:trPr>
        <w:tc>
          <w:tcPr>
            <w:tcW w:w="9498" w:type="dxa"/>
          </w:tcPr>
          <w:p w:rsidR="003D2059" w:rsidRDefault="003D2059" w:rsidP="008931C5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D2059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D2059">
              <w:rPr>
                <w:rFonts w:ascii="Arial" w:hAnsi="Arial" w:cs="Arial"/>
                <w:color w:val="000000"/>
              </w:rPr>
              <w:t>Dostawa mebli biurowych dla Wydziału Budownictwa Politechniki Częstochowskiej</w:t>
            </w:r>
          </w:p>
          <w:p w:rsidR="003D2059" w:rsidRPr="00B048DA" w:rsidRDefault="003D2059" w:rsidP="008931C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D2059">
              <w:rPr>
                <w:rFonts w:ascii="Arial" w:hAnsi="Arial" w:cs="Arial"/>
                <w:b/>
              </w:rPr>
              <w:t>Danlab</w:t>
            </w:r>
            <w:proofErr w:type="spellEnd"/>
            <w:r w:rsidRPr="003D2059">
              <w:rPr>
                <w:rFonts w:ascii="Arial" w:hAnsi="Arial" w:cs="Arial"/>
                <w:b/>
              </w:rPr>
              <w:t xml:space="preserve"> Danuta </w:t>
            </w:r>
            <w:proofErr w:type="spellStart"/>
            <w:r w:rsidRPr="003D2059">
              <w:rPr>
                <w:rFonts w:ascii="Arial" w:hAnsi="Arial" w:cs="Arial"/>
                <w:b/>
              </w:rPr>
              <w:t>Katryńska</w:t>
            </w:r>
            <w:proofErr w:type="spellEnd"/>
          </w:p>
          <w:p w:rsidR="003D2059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Handlowa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6D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D2059" w:rsidRPr="00B048DA" w:rsidRDefault="003D2059" w:rsidP="008931C5">
            <w:pPr>
              <w:spacing w:line="360" w:lineRule="auto"/>
              <w:rPr>
                <w:rFonts w:ascii="Arial" w:hAnsi="Arial" w:cs="Arial"/>
                <w:bCs/>
              </w:rPr>
            </w:pPr>
            <w:r w:rsidRPr="003D2059">
              <w:rPr>
                <w:rFonts w:ascii="Arial" w:hAnsi="Arial" w:cs="Arial"/>
                <w:bCs/>
              </w:rPr>
              <w:t>15-399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D2059">
              <w:rPr>
                <w:rFonts w:ascii="Arial" w:hAnsi="Arial" w:cs="Arial"/>
                <w:bCs/>
              </w:rPr>
              <w:t>Białystok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D2059">
              <w:rPr>
                <w:rFonts w:ascii="Arial" w:hAnsi="Arial" w:cs="Arial"/>
                <w:b/>
              </w:rPr>
              <w:t>7 587.87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D2059" w:rsidRPr="00B048DA" w:rsidRDefault="003D2059" w:rsidP="008931C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D2059" w:rsidRPr="00B048DA" w:rsidRDefault="003D2059" w:rsidP="008931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D205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</w:tbl>
    <w:p w:rsidR="00992FF5" w:rsidRDefault="00992FF5" w:rsidP="008931C5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931C5" w:rsidRPr="007739C3" w:rsidRDefault="008931C5" w:rsidP="008931C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739C3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931C5" w:rsidRPr="007739C3" w:rsidRDefault="008931C5" w:rsidP="008931C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7739C3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931C5" w:rsidRPr="007739C3" w:rsidRDefault="008931C5" w:rsidP="008931C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739C3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931C5" w:rsidRPr="007739C3" w:rsidRDefault="008931C5" w:rsidP="008931C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739C3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ALNAG Barbara Wróbel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Zygmunta Miłkowskiego 3/301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30-349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- 55.71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95,71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1 - Dostawa 20 sztuk foteli biurowych ergonomicznych dla Wydziału </w:t>
            </w:r>
            <w:r w:rsidRPr="007739C3">
              <w:rPr>
                <w:rFonts w:ascii="Arial" w:hAnsi="Arial" w:cs="Arial"/>
              </w:rPr>
              <w:lastRenderedPageBreak/>
              <w:t>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 xml:space="preserve">"Drzewiarz- Bis"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7739C3">
              <w:rPr>
                <w:rFonts w:ascii="Arial" w:hAnsi="Arial" w:cs="Arial"/>
              </w:rPr>
              <w:t>ńskiego 46/a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87-600 Lipno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- 55.20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3 - Okres gwarancji - </w:t>
            </w:r>
            <w:r w:rsidRPr="007739C3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 xml:space="preserve">  95,20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 xml:space="preserve">Lobbysklep.pl s.c. Tomasz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Madlewski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, Krzysztof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Łudzik</w:t>
            </w:r>
            <w:proofErr w:type="spellEnd"/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Pachońskiego 7A/86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31-223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 xml:space="preserve">1 - Cena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 xml:space="preserve">2 - Termin realizacji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3 - Okres gwarancji 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Z DESK SPÓŁKA Z OGRANICZONĄ ODPOWIEDZIALNOŚCIĄ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Jamesa Cooka 5/15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51-505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KS. BP. HERBERTA BEDNORZA 2A-6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40-384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- 60.00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100,00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1 - Dostawa 20 sztuk foteli </w:t>
            </w:r>
            <w:r w:rsidRPr="007739C3">
              <w:rPr>
                <w:rFonts w:ascii="Arial" w:hAnsi="Arial" w:cs="Arial"/>
              </w:rPr>
              <w:lastRenderedPageBreak/>
              <w:t>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 xml:space="preserve">Przedsiębiorstwo Handlowo-Usługowe </w:t>
            </w:r>
            <w:r w:rsidRPr="007739C3">
              <w:rPr>
                <w:rFonts w:ascii="Arial" w:hAnsi="Arial" w:cs="Arial"/>
                <w:b/>
                <w:bCs/>
              </w:rPr>
              <w:lastRenderedPageBreak/>
              <w:t>"BOSTO" S.C.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Białostocka 40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42-202 Częstochowa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lastRenderedPageBreak/>
              <w:t>1 - Cena - 53.79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lastRenderedPageBreak/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 xml:space="preserve">  93,79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LCG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Zaleskiego 22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43-400 Cieszyn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- 51.06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91,06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Domi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Minkowice 206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-</w:t>
            </w:r>
            <w:r w:rsidRPr="007739C3">
              <w:rPr>
                <w:rFonts w:ascii="Arial" w:hAnsi="Arial" w:cs="Arial"/>
              </w:rPr>
              <w:t>007 Mełgiew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- 58.21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- 10.00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88,21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1 - Dostawa 20 sztuk foteli biurowych ergonomicznych dla Wydziału Elektrycznego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SIGMA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Niemodlińska 87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45-864 Opole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- 36.24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76,24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KJMK Meble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Gliwicka 189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40-859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- 39.59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46,26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Ordona 2a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1 - Dostawa 20 sztuk foteli biurowych ergonomicznych dla Wydziału Elektrycznego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Unique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Stojadła, Kołbielska 27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05-300 Mińsk Mazowiecki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2 - Dostawa mebli biurowych do pokoju 409 dla Wydziału </w:t>
            </w:r>
            <w:r w:rsidRPr="007739C3"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 xml:space="preserve">Lobbysklep.pl s.c. Tomasz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Madlewski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, Krzysztof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Łudzik</w:t>
            </w:r>
            <w:proofErr w:type="spellEnd"/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Pachońskiego 7A/86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>31-223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lastRenderedPageBreak/>
              <w:t>1 - Cena - 55.36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 xml:space="preserve">  95,36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KAL-SPORT PAWEŁ KALITA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Trembeckiego 11a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35-234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- 48.46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88,46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7739C3">
              <w:rPr>
                <w:rFonts w:ascii="Arial" w:hAnsi="Arial" w:cs="Arial"/>
              </w:rPr>
              <w:t>ńskiego 46/a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87-600 Lipno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- 60.00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ALNAG Barbara Wróbel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Zygmunta Miłkowskiego 3/301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30-349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- 39.35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79,35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2 - Dostawa mebli biurowych do pokoju 409 dla Wydziału Zarządzania </w:t>
            </w:r>
            <w:r w:rsidRPr="007739C3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Lubomira 29/A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62-090 Mrowino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 xml:space="preserve">1 - Cena </w:t>
            </w:r>
            <w:r>
              <w:rPr>
                <w:rFonts w:ascii="Arial" w:hAnsi="Arial" w:cs="Arial"/>
              </w:rPr>
              <w:t>–</w:t>
            </w:r>
            <w:r w:rsidRPr="007739C3">
              <w:rPr>
                <w:rFonts w:ascii="Arial" w:hAnsi="Arial" w:cs="Arial"/>
              </w:rPr>
              <w:t xml:space="preserve">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 xml:space="preserve">2 - Termin realizacji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3 - Okres gwarancji 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-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Danlab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Handlowa 6D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15-399 Białystok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- 52.66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92,66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KS. BP. HERBERTA BEDNORZA 2A-6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40-384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- 50.40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90,40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Białostocka 40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42-202 Częstochowa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- 45.65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85,65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2 - Dostawa mebli biurowych do pokoju 409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lastRenderedPageBreak/>
              <w:t>Domi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Minkowice 206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-</w:t>
            </w:r>
            <w:r w:rsidRPr="007739C3">
              <w:rPr>
                <w:rFonts w:ascii="Arial" w:hAnsi="Arial" w:cs="Arial"/>
              </w:rPr>
              <w:t>007 Mełgiew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- 51.51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71,51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SIGMA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Niemodlińska 87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45-864 Opole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- 50.40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70,40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LCG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Zaleskiego 22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43-400 Cieszyn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- 28.81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68,81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Bydgosta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Fordońska 246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85-766 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- 47.85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67,85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2 - Dostawa mebli biurowych do pokoju 409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KJMK Meble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Gliwicka 189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40-859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- 44.06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50,73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Miąsowa 19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28-305 Miąsowa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Ordona 2a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2 - Dostawa mebli biurowych do pokoju 409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Piłsudskiego 43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34-600 Limanowa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3 - Dostawa mebli biurowych do pokoju 407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 xml:space="preserve">"Drzewiarz- Bis"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7739C3">
              <w:rPr>
                <w:rFonts w:ascii="Arial" w:hAnsi="Arial" w:cs="Arial"/>
              </w:rPr>
              <w:t>ńskiego 46/a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87-600 Lipno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- 41.84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61,84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KAL-SPORT PAWEŁ KALITA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Trembeckiego 11a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35-234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1 - Cena - </w:t>
            </w:r>
            <w:r w:rsidRPr="007739C3">
              <w:rPr>
                <w:rFonts w:ascii="Arial" w:hAnsi="Arial" w:cs="Arial"/>
              </w:rPr>
              <w:t>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2 - Termin realizacji - </w:t>
            </w:r>
            <w:r w:rsidRPr="007739C3">
              <w:rPr>
                <w:rFonts w:ascii="Arial" w:hAnsi="Arial" w:cs="Arial"/>
              </w:rPr>
              <w:t>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ALNAG Barbara Wróbel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Zygmunta Miłkowskiego 3/301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30-349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 xml:space="preserve">2 - Termin realizacji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3 - Okres gwarancji 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-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Danlab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Handlowa 6D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15-399 Białystok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- 60.00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3 - Dostawa mebli biurowych do pokoju 407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Białostocka 40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42-202 Częstochowa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- 32.36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72,36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LCG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Zaleskiego 22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43-400 Cieszyn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- 25.09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65,09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Domi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Minkowice 206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-</w:t>
            </w:r>
            <w:r w:rsidRPr="007739C3">
              <w:rPr>
                <w:rFonts w:ascii="Arial" w:hAnsi="Arial" w:cs="Arial"/>
              </w:rPr>
              <w:t>007 Mełgiew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- 33.94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53,94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Dostawa mebli biurowych do pokoju 407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Miąsowa 19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28-305 Miąsowa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3 - Dostawa mebli biurowych do pokoju 407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Ordona 2a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7739C3">
              <w:rPr>
                <w:rFonts w:ascii="Arial" w:hAnsi="Arial" w:cs="Arial"/>
              </w:rPr>
              <w:t>ńskiego 46/a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87-600 Lipno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- 60.00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ALNAG Barbara Wróbel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Zygmunta Miłkowskiego 3/301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30-349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- 39.81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79,81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KAL-SPORT PAWEŁ KALITA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Trembeckiego 11a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35-234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4 - Dostawa mebli biurowych do pokoju 303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Białostocka 40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42-202 Częstochowa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- 44.65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84,65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Danlab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Handlowa 6D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15-399 Białystok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- 54.99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74,99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KS. BP. HERBERTA BEDNORZA 2A-6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40-384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- 32.87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72,87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Toro Spółka zoo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Breń 64a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33-140 Lisia G</w:t>
            </w:r>
            <w:r w:rsidRPr="007739C3">
              <w:rPr>
                <w:rFonts w:ascii="Arial" w:hAnsi="Arial" w:cs="Arial"/>
              </w:rPr>
              <w:t>óra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- 33.28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- 10.00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63,28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4 - Dostawa mebli biurowych do pokoju 303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lastRenderedPageBreak/>
              <w:t>Domi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Minkowice 206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-</w:t>
            </w:r>
            <w:r w:rsidRPr="007739C3">
              <w:rPr>
                <w:rFonts w:ascii="Arial" w:hAnsi="Arial" w:cs="Arial"/>
              </w:rPr>
              <w:t>007 Mełgiew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- 34.30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54,30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Miąsowa 19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28-305 Miąsowa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Ordona 2a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4 - Dostawa mebli biurowych do pokoju 303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LCG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Zaleskiego 22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43-400 Cieszyn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1 - Cena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 xml:space="preserve">2 - Termin </w:t>
            </w:r>
            <w:r>
              <w:rPr>
                <w:rFonts w:ascii="Arial" w:hAnsi="Arial" w:cs="Arial"/>
              </w:rPr>
              <w:t xml:space="preserve">realizacji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Okres gwarancji 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-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6 - Dostawa mebli biurowych do pokoju 416, 417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ALNAG Barbara Wróbel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Zygmunta Miłkowskiego 3/301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30-349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- 42.25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82,25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7739C3">
              <w:rPr>
                <w:rFonts w:ascii="Arial" w:hAnsi="Arial" w:cs="Arial"/>
              </w:rPr>
              <w:t>ńskiego 46/a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87-600 Lipno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- 60.00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Lubomira 29/A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62-090 Mrowino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1 - Cena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2 - Termin realizacji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- Okres gwarancji 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-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LCG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Zaleskiego 22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43-400 Cieszyn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- 42.83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82,83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6 - Dostawa mebli biurowych do pokoju 416, 417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lastRenderedPageBreak/>
              <w:t>Domi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Minkowice 206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-</w:t>
            </w:r>
            <w:r w:rsidRPr="007739C3">
              <w:rPr>
                <w:rFonts w:ascii="Arial" w:hAnsi="Arial" w:cs="Arial"/>
              </w:rPr>
              <w:t>007 Mełgiew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- 51.28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71,28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Danlab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Handlowa 6D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15-399 Białystok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- 50.56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70,56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Toro Spółka zoo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Breń 64a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33-140 Lisia G</w:t>
            </w:r>
            <w:r w:rsidRPr="007739C3">
              <w:rPr>
                <w:rFonts w:ascii="Arial" w:hAnsi="Arial" w:cs="Arial"/>
              </w:rPr>
              <w:t>óra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- 36.67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- 10.00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66,67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Bydgosta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Fordońska 246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85-766 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- 42.05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62,05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6 - Dostawa mebli biurowych do pokoju 416, 417 dla Wydziału Zarządzania Politechniki </w:t>
            </w:r>
            <w:r w:rsidRPr="007739C3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Przedsiębiorstwo Produkcyjno- Handlowo- Usługowe Studio-7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Miąsowa 19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28-305 Miąsowa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Ordona 2a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6 - Dostawa mebli biurowych do pokoju 416, 417 dla Wydziału Zarządzania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Piłsudskiego 43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34-600 Limanowa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ALNAG Barbara Wróbel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Zygmunta Miłkowskiego 3/301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30-349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- 47.54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87,54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Lubomira 29/A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62-090 Mrowino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1 - Cena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2 - Termin realizacji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3 - Okres gwarancji 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-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7 - Dostawa i montaż mebli do małej Sali Senatu </w:t>
            </w:r>
            <w:r w:rsidRPr="007739C3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LCG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Zaleskiego 22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43-400 Cieszyn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- 42.41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 xml:space="preserve">  82,41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Danlab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Handlowa 6D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15-399 Białystok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- 60.00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Domi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Minkowice 206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-</w:t>
            </w:r>
            <w:r w:rsidRPr="007739C3">
              <w:rPr>
                <w:rFonts w:ascii="Arial" w:hAnsi="Arial" w:cs="Arial"/>
              </w:rPr>
              <w:t>007 Mełgiew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- 58.62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78,62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Miąsowa 19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28-305 Miąsowa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Ordona 2a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7 - Dostawa i montaż mebli do małej Sali Senatu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Piłsudskiego 43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34-600 Limanowa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7739C3">
              <w:rPr>
                <w:rFonts w:ascii="Arial" w:hAnsi="Arial" w:cs="Arial"/>
              </w:rPr>
              <w:t>ńskiego 46/a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87-600 Lipno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- 59.70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79,70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Lubomira 29/A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62-090 Mrowino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- 18.51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58,51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ALNAG Barbara Wróbel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Zygmunta Miłkowskiego 3/301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30-349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Danlab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Danuta </w:t>
            </w:r>
            <w:proofErr w:type="spellStart"/>
            <w:r w:rsidRPr="007739C3">
              <w:rPr>
                <w:rFonts w:ascii="Arial" w:hAnsi="Arial" w:cs="Arial"/>
                <w:b/>
                <w:bCs/>
              </w:rPr>
              <w:t>Katryńska</w:t>
            </w:r>
            <w:proofErr w:type="spellEnd"/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Handlowa 6D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15-399 Białystok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- 60.00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80,00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11 - Dostawa mebli biurowych dla Wydziału Budownictwa </w:t>
            </w:r>
            <w:r w:rsidRPr="007739C3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KS. BP. HERBERTA BEDNORZA 2A-6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>40-384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lastRenderedPageBreak/>
              <w:t>1 - Cena - 27.42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3 - Okres gwarancji - </w:t>
            </w:r>
            <w:r w:rsidRPr="007739C3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lastRenderedPageBreak/>
              <w:t xml:space="preserve">  67,42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Domi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Styl Maciej Banaszek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Minkowice 206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-</w:t>
            </w:r>
            <w:r w:rsidRPr="007739C3">
              <w:rPr>
                <w:rFonts w:ascii="Arial" w:hAnsi="Arial" w:cs="Arial"/>
              </w:rPr>
              <w:t>007 Mełgiew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- 42.30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62,30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LCG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Zaleskiego 22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43-400 Cieszyn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- 19.05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- 20.00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59,05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Miąsowa 19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28-305 Miąsowa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739C3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7739C3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Ordona 2a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11 - Dostawa mebli biurowych </w:t>
            </w:r>
            <w:r w:rsidRPr="007739C3">
              <w:rPr>
                <w:rFonts w:ascii="Arial" w:hAnsi="Arial" w:cs="Arial"/>
              </w:rPr>
              <w:lastRenderedPageBreak/>
              <w:t>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lastRenderedPageBreak/>
              <w:t>PPUH WALDII Waldemar Saternus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Stacyjna 13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42-263</w:t>
            </w:r>
            <w:r w:rsidRPr="007739C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Korwinów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1 - Cena - 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Termin realizacji -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3 - Okres gwarancji -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lastRenderedPageBreak/>
              <w:t xml:space="preserve">  -</w:t>
            </w:r>
          </w:p>
        </w:tc>
      </w:tr>
      <w:tr w:rsidR="008931C5" w:rsidRPr="007739C3" w:rsidTr="007433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739C3">
              <w:rPr>
                <w:rFonts w:ascii="Arial" w:hAnsi="Arial" w:cs="Arial"/>
                <w:b/>
                <w:bCs/>
              </w:rPr>
              <w:t>Firma Produkcyjno-Usługowo-Handlowa Krzysztof Bieda</w:t>
            </w:r>
          </w:p>
          <w:p w:rsidR="008931C5" w:rsidRPr="007739C3" w:rsidRDefault="008931C5" w:rsidP="008931C5">
            <w:pPr>
              <w:spacing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Piłsudskiego 43</w:t>
            </w:r>
          </w:p>
          <w:p w:rsidR="008931C5" w:rsidRPr="007739C3" w:rsidRDefault="008931C5" w:rsidP="008931C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34-600 Limanowa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1 - Cena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2 - Termin realizacji - 0.00</w:t>
            </w:r>
          </w:p>
          <w:p w:rsidR="008931C5" w:rsidRPr="007739C3" w:rsidRDefault="008931C5" w:rsidP="008931C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1C5" w:rsidRPr="007739C3" w:rsidRDefault="008931C5" w:rsidP="008931C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0,00</w:t>
            </w:r>
          </w:p>
        </w:tc>
      </w:tr>
    </w:tbl>
    <w:p w:rsidR="008931C5" w:rsidRPr="00B51A2B" w:rsidRDefault="008931C5" w:rsidP="008931C5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</w:p>
    <w:bookmarkEnd w:id="0"/>
    <w:p w:rsidR="008642B3" w:rsidRPr="00992FF5" w:rsidRDefault="008642B3" w:rsidP="008931C5">
      <w:pPr>
        <w:spacing w:before="720" w:after="480" w:line="360" w:lineRule="auto"/>
        <w:ind w:left="3119" w:firstLine="425"/>
        <w:jc w:val="right"/>
        <w:rPr>
          <w:rFonts w:ascii="Arial" w:hAnsi="Arial" w:cs="Arial"/>
        </w:rPr>
      </w:pPr>
    </w:p>
    <w:sectPr w:rsidR="008642B3" w:rsidRPr="00992FF5" w:rsidSect="00992FF5">
      <w:headerReference w:type="default" r:id="rId6"/>
      <w:footerReference w:type="default" r:id="rId7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E30" w:rsidRDefault="000B1E30">
      <w:r>
        <w:separator/>
      </w:r>
    </w:p>
  </w:endnote>
  <w:endnote w:type="continuationSeparator" w:id="0">
    <w:p w:rsidR="000B1E30" w:rsidRDefault="000B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1C5" w:rsidRPr="008931C5" w:rsidRDefault="008931C5" w:rsidP="008931C5">
    <w:pPr>
      <w:spacing w:line="276" w:lineRule="auto"/>
      <w:rPr>
        <w:rFonts w:ascii="Roboto" w:hAnsi="Roboto"/>
        <w:b/>
        <w:bCs/>
        <w:sz w:val="22"/>
        <w:szCs w:val="18"/>
      </w:rPr>
    </w:pPr>
    <w:r w:rsidRPr="008931C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931C5">
      <w:rPr>
        <w:rFonts w:ascii="Roboto" w:hAnsi="Roboto"/>
        <w:b/>
        <w:bCs/>
        <w:noProof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931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31C5" w:rsidRPr="008931C5" w:rsidTr="00743398">
      <w:tc>
        <w:tcPr>
          <w:tcW w:w="0" w:type="auto"/>
          <w:shd w:val="clear" w:color="auto" w:fill="auto"/>
          <w:vAlign w:val="center"/>
        </w:tcPr>
        <w:p w:rsidR="008931C5" w:rsidRPr="008931C5" w:rsidRDefault="008931C5" w:rsidP="008931C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31C5" w:rsidRPr="008931C5" w:rsidRDefault="008931C5" w:rsidP="008931C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31C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31C5" w:rsidRPr="008931C5" w:rsidRDefault="008931C5" w:rsidP="008931C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31C5" w:rsidRPr="008931C5" w:rsidRDefault="008931C5" w:rsidP="008931C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31C5" w:rsidRPr="008931C5" w:rsidRDefault="008931C5" w:rsidP="008931C5">
    <w:pPr>
      <w:spacing w:line="276" w:lineRule="auto"/>
      <w:rPr>
        <w:rFonts w:ascii="Roboto" w:hAnsi="Roboto"/>
        <w:b/>
        <w:bCs/>
      </w:rPr>
    </w:pPr>
    <w:r w:rsidRPr="008931C5">
      <w:rPr>
        <w:rFonts w:ascii="Roboto" w:hAnsi="Roboto"/>
        <w:b/>
        <w:bCs/>
        <w:szCs w:val="18"/>
      </w:rPr>
      <w:t>Kanclerz Politechniki Częstochowskiej</w:t>
    </w:r>
  </w:p>
  <w:p w:rsidR="008931C5" w:rsidRPr="008931C5" w:rsidRDefault="008931C5" w:rsidP="008931C5">
    <w:pPr>
      <w:spacing w:line="276" w:lineRule="auto"/>
      <w:rPr>
        <w:rFonts w:ascii="Roboto" w:hAnsi="Roboto"/>
      </w:rPr>
    </w:pPr>
    <w:r w:rsidRPr="008931C5">
      <w:rPr>
        <w:rFonts w:ascii="Roboto" w:hAnsi="Roboto"/>
        <w:noProof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931C5">
      <w:rPr>
        <w:rFonts w:ascii="Roboto" w:hAnsi="Roboto"/>
      </w:rPr>
      <w:t>ul. Gen. J.H. Dąbrowskiego 69, 42-201 Częstochowa</w:t>
    </w:r>
  </w:p>
  <w:p w:rsidR="008931C5" w:rsidRPr="008931C5" w:rsidRDefault="008931C5" w:rsidP="008931C5">
    <w:pPr>
      <w:spacing w:line="276" w:lineRule="auto"/>
      <w:rPr>
        <w:rFonts w:ascii="Arial" w:hAnsi="Arial"/>
        <w:noProof/>
      </w:rPr>
    </w:pPr>
    <w:r w:rsidRPr="008931C5">
      <w:rPr>
        <w:rFonts w:ascii="Roboto" w:hAnsi="Roboto"/>
      </w:rPr>
      <w:t>tel. +48 34 325 02 56, e-mail: kanclerz@pcz.pl</w:t>
    </w:r>
  </w:p>
  <w:p w:rsidR="008931C5" w:rsidRPr="008931C5" w:rsidRDefault="008931C5" w:rsidP="008931C5">
    <w:pPr>
      <w:rPr>
        <w:rFonts w:ascii="Roboto" w:hAnsi="Roboto"/>
        <w:b/>
      </w:rPr>
    </w:pPr>
    <w:r w:rsidRPr="008931C5">
      <w:rPr>
        <w:rFonts w:ascii="Roboto" w:hAnsi="Roboto"/>
        <w:b/>
      </w:rPr>
      <w:t>www.pcz.pl</w:t>
    </w: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931C5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931C5">
      <w:rPr>
        <w:rFonts w:ascii="Arial" w:hAnsi="Arial"/>
        <w:noProof/>
        <w:sz w:val="18"/>
      </w:rPr>
      <w:t>24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E30" w:rsidRDefault="000B1E30">
      <w:r>
        <w:separator/>
      </w:r>
    </w:p>
  </w:footnote>
  <w:footnote w:type="continuationSeparator" w:id="0">
    <w:p w:rsidR="000B1E30" w:rsidRDefault="000B1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1C5" w:rsidRPr="008931C5" w:rsidRDefault="008931C5" w:rsidP="008931C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931C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 w:rsidRPr="008931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8931C5" w:rsidRPr="008931C5" w:rsidRDefault="008931C5" w:rsidP="008931C5">
    <w:pPr>
      <w:spacing w:after="160" w:line="259" w:lineRule="auto"/>
      <w:rPr>
        <w:rFonts w:ascii="Arial" w:hAnsi="Arial"/>
        <w:sz w:val="22"/>
        <w:szCs w:val="22"/>
      </w:rPr>
    </w:pPr>
  </w:p>
  <w:p w:rsidR="003D2059" w:rsidRDefault="003D20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E30"/>
    <w:rsid w:val="00022322"/>
    <w:rsid w:val="00042497"/>
    <w:rsid w:val="000B1E30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2059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31C5"/>
    <w:rsid w:val="008A6C10"/>
    <w:rsid w:val="008E5102"/>
    <w:rsid w:val="00915B9E"/>
    <w:rsid w:val="00952256"/>
    <w:rsid w:val="0097748A"/>
    <w:rsid w:val="00992FF5"/>
    <w:rsid w:val="009F0E5C"/>
    <w:rsid w:val="00A029B8"/>
    <w:rsid w:val="00A610C6"/>
    <w:rsid w:val="00A91321"/>
    <w:rsid w:val="00AA02AC"/>
    <w:rsid w:val="00B048DA"/>
    <w:rsid w:val="00B32D12"/>
    <w:rsid w:val="00B44C43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20C1A57D"/>
  <w15:chartTrackingRefBased/>
  <w15:docId w15:val="{19D05F60-C78B-4832-B83E-DD1D40B15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24</Pages>
  <Words>3662</Words>
  <Characters>19760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2024-06-06T07:55:00Z</dcterms:created>
  <dcterms:modified xsi:type="dcterms:W3CDTF">2024-06-06T07:55:00Z</dcterms:modified>
</cp:coreProperties>
</file>