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785705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="00EF0772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 xml:space="preserve"> 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1902CE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1902C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1902CE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1902C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1902C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1902CE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1902C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1902C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902CE" w:rsidRPr="007B107C" w:rsidTr="006720D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902CE" w:rsidRPr="007B107C" w:rsidRDefault="001902CE" w:rsidP="006720DE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1902CE" w:rsidRPr="007B107C" w:rsidRDefault="001902CE" w:rsidP="006720DE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1902CE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1902CE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1902CE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1902CE" w:rsidRPr="007B107C" w:rsidRDefault="001902CE" w:rsidP="006720DE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1902CE" w:rsidRPr="007B107C" w:rsidRDefault="001902CE" w:rsidP="006720DE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1902CE" w:rsidRPr="007B107C" w:rsidRDefault="001902CE" w:rsidP="006720DE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1902CE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1902C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Zakup bluz z oznakowaniem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1902CE" w:rsidRPr="001902C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CRZP/83/2024/AZP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1902CE" w:rsidRPr="001902C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02CE" w:rsidRDefault="001902CE" w:rsidP="001902CE">
      <w:pPr>
        <w:spacing w:after="0" w:line="240" w:lineRule="auto"/>
      </w:pPr>
      <w:r>
        <w:separator/>
      </w:r>
    </w:p>
  </w:endnote>
  <w:endnote w:type="continuationSeparator" w:id="0">
    <w:p w:rsidR="001902CE" w:rsidRDefault="001902CE" w:rsidP="00190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02CE" w:rsidRDefault="001902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02CE" w:rsidRDefault="001902C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02CE" w:rsidRDefault="001902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02CE" w:rsidRDefault="001902CE" w:rsidP="001902CE">
      <w:pPr>
        <w:spacing w:after="0" w:line="240" w:lineRule="auto"/>
      </w:pPr>
      <w:r>
        <w:separator/>
      </w:r>
    </w:p>
  </w:footnote>
  <w:footnote w:type="continuationSeparator" w:id="0">
    <w:p w:rsidR="001902CE" w:rsidRDefault="001902CE" w:rsidP="00190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02CE" w:rsidRDefault="001902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02CE" w:rsidRDefault="001902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02CE" w:rsidRDefault="001902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74B"/>
    <w:rsid w:val="001902CE"/>
    <w:rsid w:val="002621C4"/>
    <w:rsid w:val="0051774B"/>
    <w:rsid w:val="00785705"/>
    <w:rsid w:val="007B107C"/>
    <w:rsid w:val="007C7D43"/>
    <w:rsid w:val="00843802"/>
    <w:rsid w:val="008750B3"/>
    <w:rsid w:val="00C31816"/>
    <w:rsid w:val="00EF0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C550B"/>
  <w15:chartTrackingRefBased/>
  <w15:docId w15:val="{6FC33F0D-8196-4024-A76F-374605134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902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02CE"/>
  </w:style>
  <w:style w:type="paragraph" w:styleId="Stopka">
    <w:name w:val="footer"/>
    <w:basedOn w:val="Normalny"/>
    <w:link w:val="StopkaZnak"/>
    <w:uiPriority w:val="99"/>
    <w:unhideWhenUsed/>
    <w:rsid w:val="001902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0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2024-06-06T08:00:00Z</cp:lastPrinted>
  <dcterms:created xsi:type="dcterms:W3CDTF">2024-06-06T08:00:00Z</dcterms:created>
  <dcterms:modified xsi:type="dcterms:W3CDTF">2024-06-06T08:00:00Z</dcterms:modified>
</cp:coreProperties>
</file>