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EC6E9E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B0769A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B0769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B0769A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B0769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B0769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B0769A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B0769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B0769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0769A" w:rsidRPr="007B107C" w:rsidTr="004D6F6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0769A" w:rsidRPr="007B107C" w:rsidRDefault="00B0769A" w:rsidP="004D6F6C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B0769A" w:rsidRPr="007B107C" w:rsidRDefault="00B0769A" w:rsidP="004D6F6C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0769A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B0769A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B0769A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B0769A" w:rsidRPr="007B107C" w:rsidRDefault="00B0769A" w:rsidP="004D6F6C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B0769A" w:rsidRPr="007B107C" w:rsidRDefault="00B0769A" w:rsidP="004D6F6C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B0769A" w:rsidRPr="007B107C" w:rsidRDefault="00B0769A" w:rsidP="004D6F6C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B0769A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B0769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Dostawa samochodu dostawczego finansowanego w formie leasingu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B0769A" w:rsidRPr="00B0769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CRZP/84/2024/AZP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B0769A" w:rsidRPr="00B0769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69A" w:rsidRDefault="00B0769A" w:rsidP="00B0769A">
      <w:pPr>
        <w:spacing w:after="0" w:line="240" w:lineRule="auto"/>
      </w:pPr>
      <w:r>
        <w:separator/>
      </w:r>
    </w:p>
  </w:endnote>
  <w:endnote w:type="continuationSeparator" w:id="0">
    <w:p w:rsidR="00B0769A" w:rsidRDefault="00B0769A" w:rsidP="00B076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769A" w:rsidRDefault="00B076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769A" w:rsidRDefault="00B0769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769A" w:rsidRDefault="00B076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69A" w:rsidRDefault="00B0769A" w:rsidP="00B0769A">
      <w:pPr>
        <w:spacing w:after="0" w:line="240" w:lineRule="auto"/>
      </w:pPr>
      <w:r>
        <w:separator/>
      </w:r>
    </w:p>
  </w:footnote>
  <w:footnote w:type="continuationSeparator" w:id="0">
    <w:p w:rsidR="00B0769A" w:rsidRDefault="00B0769A" w:rsidP="00B076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769A" w:rsidRDefault="00B076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769A" w:rsidRDefault="00B076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769A" w:rsidRDefault="00B076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934"/>
    <w:rsid w:val="002621C4"/>
    <w:rsid w:val="007B107C"/>
    <w:rsid w:val="007C7D43"/>
    <w:rsid w:val="00843802"/>
    <w:rsid w:val="008750B3"/>
    <w:rsid w:val="009C3934"/>
    <w:rsid w:val="00B0769A"/>
    <w:rsid w:val="00C31816"/>
    <w:rsid w:val="00EC6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D97F8290-6A60-483D-A15C-B03FAC451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076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0769A"/>
  </w:style>
  <w:style w:type="paragraph" w:styleId="Stopka">
    <w:name w:val="footer"/>
    <w:basedOn w:val="Normalny"/>
    <w:link w:val="StopkaZnak"/>
    <w:uiPriority w:val="99"/>
    <w:unhideWhenUsed/>
    <w:rsid w:val="00B076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0769A"/>
  </w:style>
  <w:style w:type="paragraph" w:styleId="Tekstdymka">
    <w:name w:val="Balloon Text"/>
    <w:basedOn w:val="Normalny"/>
    <w:link w:val="TekstdymkaZnak"/>
    <w:uiPriority w:val="99"/>
    <w:semiHidden/>
    <w:unhideWhenUsed/>
    <w:rsid w:val="00EC6E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6E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385</Words>
  <Characters>2312</Characters>
  <Application>Microsoft Office Word</Application>
  <DocSecurity>0</DocSecurity>
  <Lines>19</Lines>
  <Paragraphs>5</Paragraphs>
  <ScaleCrop>false</ScaleCrop>
  <Company/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2024-06-06T09:56:00Z</cp:lastPrinted>
  <dcterms:created xsi:type="dcterms:W3CDTF">2024-06-06T09:56:00Z</dcterms:created>
  <dcterms:modified xsi:type="dcterms:W3CDTF">2024-06-06T09:56:00Z</dcterms:modified>
</cp:coreProperties>
</file>