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432E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80EA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0EA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80EA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0EA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80EA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80EA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0EA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80EA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80EA4" w:rsidRPr="007B107C" w:rsidTr="0060257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0EA4" w:rsidRPr="007B107C" w:rsidRDefault="00280EA4" w:rsidP="0060257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80EA4" w:rsidRPr="007B107C" w:rsidRDefault="00280EA4" w:rsidP="0060257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80EA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80EA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80EA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80EA4" w:rsidRPr="007B107C" w:rsidRDefault="00280EA4" w:rsidP="0060257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80EA4" w:rsidRPr="007B107C" w:rsidRDefault="00280EA4" w:rsidP="0060257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80EA4" w:rsidRPr="007B107C" w:rsidRDefault="00280EA4" w:rsidP="0060257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80EA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80E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80EA4" w:rsidRPr="00280E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80EA4" w:rsidRPr="00280E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EA4" w:rsidRDefault="00280EA4" w:rsidP="00280EA4">
      <w:pPr>
        <w:spacing w:after="0" w:line="240" w:lineRule="auto"/>
      </w:pPr>
      <w:r>
        <w:separator/>
      </w:r>
    </w:p>
  </w:endnote>
  <w:endnote w:type="continuationSeparator" w:id="0">
    <w:p w:rsidR="00280EA4" w:rsidRDefault="00280EA4" w:rsidP="00280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EA4" w:rsidRDefault="00280E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EA4" w:rsidRDefault="00280E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EA4" w:rsidRDefault="00280E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EA4" w:rsidRDefault="00280EA4" w:rsidP="00280EA4">
      <w:pPr>
        <w:spacing w:after="0" w:line="240" w:lineRule="auto"/>
      </w:pPr>
      <w:r>
        <w:separator/>
      </w:r>
    </w:p>
  </w:footnote>
  <w:footnote w:type="continuationSeparator" w:id="0">
    <w:p w:rsidR="00280EA4" w:rsidRDefault="00280EA4" w:rsidP="00280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EA4" w:rsidRDefault="00280E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EA4" w:rsidRDefault="00280E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EA4" w:rsidRDefault="00280E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0B3"/>
    <w:rsid w:val="002621C4"/>
    <w:rsid w:val="00280EA4"/>
    <w:rsid w:val="002A40B3"/>
    <w:rsid w:val="007B107C"/>
    <w:rsid w:val="007C7D43"/>
    <w:rsid w:val="00843802"/>
    <w:rsid w:val="008750B3"/>
    <w:rsid w:val="00C31816"/>
    <w:rsid w:val="00F4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E6CDBBC-B8CA-4537-B0E6-ECF3B7AF1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0E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0EA4"/>
  </w:style>
  <w:style w:type="paragraph" w:styleId="Stopka">
    <w:name w:val="footer"/>
    <w:basedOn w:val="Normalny"/>
    <w:link w:val="StopkaZnak"/>
    <w:uiPriority w:val="99"/>
    <w:unhideWhenUsed/>
    <w:rsid w:val="00280E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0EA4"/>
  </w:style>
  <w:style w:type="paragraph" w:styleId="Tekstdymka">
    <w:name w:val="Balloon Text"/>
    <w:basedOn w:val="Normalny"/>
    <w:link w:val="TekstdymkaZnak"/>
    <w:uiPriority w:val="99"/>
    <w:semiHidden/>
    <w:unhideWhenUsed/>
    <w:rsid w:val="00F43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2024-05-28T12:56:00Z</cp:lastPrinted>
  <dcterms:created xsi:type="dcterms:W3CDTF">2024-05-28T12:56:00Z</dcterms:created>
  <dcterms:modified xsi:type="dcterms:W3CDTF">2024-05-28T12:56:00Z</dcterms:modified>
</cp:coreProperties>
</file>