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602DF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B5CA6" w:rsidRPr="00CB5CA6">
        <w:rPr>
          <w:b/>
        </w:rPr>
        <w:t>CRZP/79/2024/AZP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B5CA6" w:rsidRPr="004A5DB6" w:rsidTr="00602576">
        <w:tc>
          <w:tcPr>
            <w:tcW w:w="9212" w:type="dxa"/>
            <w:shd w:val="clear" w:color="auto" w:fill="auto"/>
          </w:tcPr>
          <w:p w:rsidR="00CB5CA6" w:rsidRPr="004A5DB6" w:rsidRDefault="00CB5CA6" w:rsidP="0060257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B5CA6" w:rsidRPr="004A5DB6" w:rsidRDefault="00CB5CA6" w:rsidP="0060257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B5CA6">
              <w:t>(</w:t>
            </w:r>
            <w:proofErr w:type="spellStart"/>
            <w:r w:rsidRPr="00CB5CA6">
              <w:t>t.j</w:t>
            </w:r>
            <w:proofErr w:type="spellEnd"/>
            <w:r w:rsidRPr="00CB5CA6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B5CA6" w:rsidRPr="004A5DB6" w:rsidRDefault="00CB5CA6" w:rsidP="0060257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B5CA6" w:rsidRPr="004A5DB6" w:rsidRDefault="00CB5CA6" w:rsidP="0060257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B5CA6" w:rsidRPr="004A5DB6" w:rsidRDefault="00CB5CA6" w:rsidP="0060257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B5CA6" w:rsidRPr="00CB5CA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B5CA6" w:rsidP="005434B3">
      <w:pPr>
        <w:spacing w:after="240" w:line="276" w:lineRule="auto"/>
        <w:jc w:val="center"/>
      </w:pPr>
      <w:r w:rsidRPr="00CB5CA6">
        <w:rPr>
          <w:b/>
        </w:rPr>
        <w:t>Zakup gadżetów reklamowych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D69" w:rsidRDefault="00972D69" w:rsidP="0038231F">
      <w:pPr>
        <w:spacing w:after="0" w:line="240" w:lineRule="auto"/>
      </w:pPr>
      <w:r>
        <w:separator/>
      </w:r>
    </w:p>
  </w:endnote>
  <w:endnote w:type="continuationSeparator" w:id="0">
    <w:p w:rsidR="00972D69" w:rsidRDefault="00972D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CA6" w:rsidRDefault="00CB5C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CA6" w:rsidRDefault="00CB5C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D69" w:rsidRDefault="00972D69" w:rsidP="0038231F">
      <w:pPr>
        <w:spacing w:after="0" w:line="240" w:lineRule="auto"/>
      </w:pPr>
      <w:r>
        <w:separator/>
      </w:r>
    </w:p>
  </w:footnote>
  <w:footnote w:type="continuationSeparator" w:id="0">
    <w:p w:rsidR="00972D69" w:rsidRDefault="00972D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CA6" w:rsidRDefault="00CB5C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CA6" w:rsidRDefault="00CB5C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CA6" w:rsidRDefault="00CB5C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D6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2D69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5CA6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02DF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88AFBA"/>
  <w15:chartTrackingRefBased/>
  <w15:docId w15:val="{AE8AEC5F-CF38-413F-A3E3-422395CB9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056EC-E5C7-45AF-858F-7219E2130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2024-05-28T12:56:00Z</cp:lastPrinted>
  <dcterms:created xsi:type="dcterms:W3CDTF">2024-05-28T12:56:00Z</dcterms:created>
  <dcterms:modified xsi:type="dcterms:W3CDTF">2024-05-28T12:56:00Z</dcterms:modified>
</cp:coreProperties>
</file>