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B70C4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70C4F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70C4F">
        <w:rPr>
          <w:rFonts w:ascii="Arial" w:hAnsi="Arial" w:cs="Arial"/>
          <w:sz w:val="24"/>
          <w:szCs w:val="24"/>
        </w:rPr>
        <w:t>2024-05-28</w:t>
      </w:r>
    </w:p>
    <w:p w:rsidR="00986737" w:rsidRPr="009432A1" w:rsidRDefault="00B70C4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70C4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B70C4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70C4F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70C4F">
        <w:rPr>
          <w:rFonts w:ascii="Arial" w:hAnsi="Arial" w:cs="Arial"/>
          <w:sz w:val="24"/>
          <w:szCs w:val="24"/>
        </w:rPr>
        <w:t>69</w:t>
      </w:r>
    </w:p>
    <w:p w:rsidR="00986737" w:rsidRPr="009432A1" w:rsidRDefault="00B70C4F" w:rsidP="00986737">
      <w:pPr>
        <w:rPr>
          <w:rFonts w:ascii="Arial" w:hAnsi="Arial" w:cs="Arial"/>
          <w:sz w:val="24"/>
          <w:szCs w:val="24"/>
        </w:rPr>
      </w:pPr>
      <w:r w:rsidRPr="00B70C4F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70C4F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B70C4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0C4F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70C4F" w:rsidRPr="004E4B64" w:rsidTr="00BF603E">
        <w:tc>
          <w:tcPr>
            <w:tcW w:w="2269" w:type="dxa"/>
            <w:shd w:val="clear" w:color="auto" w:fill="auto"/>
          </w:tcPr>
          <w:p w:rsidR="00B70C4F" w:rsidRPr="004E4B64" w:rsidRDefault="00B70C4F" w:rsidP="00BF60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0C4F" w:rsidRPr="004E4B64" w:rsidRDefault="00B70C4F" w:rsidP="00BF60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0C4F">
              <w:rPr>
                <w:rFonts w:ascii="Arial" w:hAnsi="Arial" w:cs="Arial"/>
                <w:bCs/>
                <w:sz w:val="24"/>
                <w:szCs w:val="24"/>
              </w:rPr>
              <w:t>RK-NZ.261.12.2024.MM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70C4F" w:rsidRPr="00B70C4F">
        <w:rPr>
          <w:rFonts w:ascii="Arial" w:hAnsi="Arial" w:cs="Arial"/>
          <w:sz w:val="24"/>
          <w:szCs w:val="24"/>
        </w:rPr>
        <w:t>(</w:t>
      </w:r>
      <w:proofErr w:type="spellStart"/>
      <w:r w:rsidR="00B70C4F" w:rsidRPr="00B70C4F">
        <w:rPr>
          <w:rFonts w:ascii="Arial" w:hAnsi="Arial" w:cs="Arial"/>
          <w:sz w:val="24"/>
          <w:szCs w:val="24"/>
        </w:rPr>
        <w:t>t.j</w:t>
      </w:r>
      <w:proofErr w:type="spellEnd"/>
      <w:r w:rsidR="00B70C4F" w:rsidRPr="00B70C4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70C4F" w:rsidRPr="00B70C4F">
        <w:rPr>
          <w:rFonts w:ascii="Arial" w:hAnsi="Arial" w:cs="Arial"/>
          <w:sz w:val="24"/>
          <w:szCs w:val="24"/>
        </w:rPr>
        <w:t>28/05/2024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70C4F" w:rsidRPr="00B70C4F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37D05" w:rsidRPr="00BB547B" w:rsidRDefault="00037D0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386"/>
        <w:gridCol w:w="1701"/>
      </w:tblGrid>
      <w:tr w:rsidR="006B27ED" w:rsidRPr="00037D05" w:rsidTr="00037D05">
        <w:tc>
          <w:tcPr>
            <w:tcW w:w="993" w:type="dxa"/>
            <w:shd w:val="clear" w:color="auto" w:fill="F2F2F2"/>
            <w:vAlign w:val="center"/>
          </w:tcPr>
          <w:p w:rsidR="006B27ED" w:rsidRPr="00037D05" w:rsidRDefault="00986737" w:rsidP="00037D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037D05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037D05" w:rsidRDefault="00986737" w:rsidP="00037D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037D05" w:rsidRDefault="006B27ED" w:rsidP="00037D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037D05" w:rsidRDefault="006B27ED" w:rsidP="00037D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TEST-SYSTEM s.c.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Młyńska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11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66-400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54 120.00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41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42-216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13 347.00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41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42-216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037D05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53 099,10</w:t>
            </w:r>
            <w:r w:rsidR="00B70C4F" w:rsidRPr="00037D05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 xml:space="preserve">Format Spółka z </w:t>
            </w:r>
            <w:r w:rsidR="00037D05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Czereśniowa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130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02-456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54 790.01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Spokojna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18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41-940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11 424.24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Spokojna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18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41-940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50 620.65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r w:rsidRPr="00037D05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B70C4F" w:rsidRPr="00037D05" w:rsidRDefault="00037D05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Wolność 8 lok. 4</w:t>
            </w:r>
          </w:p>
          <w:p w:rsidR="00B70C4F" w:rsidRPr="00037D05" w:rsidRDefault="00B70C4F" w:rsidP="00037D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26-600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Radom</w:t>
            </w:r>
            <w:bookmarkEnd w:id="1"/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12 675.75 zł</w:t>
            </w:r>
          </w:p>
        </w:tc>
      </w:tr>
      <w:tr w:rsidR="00B70C4F" w:rsidRPr="00037D05" w:rsidTr="00037D05">
        <w:tc>
          <w:tcPr>
            <w:tcW w:w="993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70C4F" w:rsidRPr="00037D05" w:rsidRDefault="00B70C4F" w:rsidP="00037D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037D05" w:rsidRDefault="00037D05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Wolność 8 lok. 4</w:t>
            </w:r>
          </w:p>
          <w:p w:rsidR="00B70C4F" w:rsidRPr="00037D05" w:rsidRDefault="00B70C4F" w:rsidP="00037D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26-600</w:t>
            </w:r>
            <w:r w:rsidRPr="00037D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7D05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0C4F" w:rsidRPr="00037D05" w:rsidRDefault="00B70C4F" w:rsidP="00037D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05">
              <w:rPr>
                <w:rFonts w:ascii="Arial" w:hAnsi="Arial" w:cs="Arial"/>
                <w:sz w:val="24"/>
                <w:szCs w:val="24"/>
              </w:rPr>
              <w:t>58 117.50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037D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76" w:rsidRDefault="00FE0F76">
      <w:r>
        <w:separator/>
      </w:r>
    </w:p>
  </w:endnote>
  <w:endnote w:type="continuationSeparator" w:id="0">
    <w:p w:rsidR="00FE0F76" w:rsidRDefault="00FE0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D05" w:rsidRDefault="00986737" w:rsidP="00037D05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Pr="00986737">
      <w:rPr>
        <w:rFonts w:eastAsia="Calibri"/>
        <w:sz w:val="18"/>
        <w:szCs w:val="18"/>
        <w:lang w:eastAsia="en-US"/>
      </w:rPr>
      <w:tab/>
    </w:r>
    <w:r w:rsidR="00037D0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037D05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037D05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37D05" w:rsidTr="00BF603E">
      <w:tc>
        <w:tcPr>
          <w:tcW w:w="0" w:type="auto"/>
          <w:shd w:val="clear" w:color="auto" w:fill="auto"/>
          <w:vAlign w:val="center"/>
        </w:tcPr>
        <w:p w:rsidR="00037D05" w:rsidRPr="00B44D15" w:rsidRDefault="00037D05" w:rsidP="00037D0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37D05" w:rsidRPr="00B7388A" w:rsidRDefault="00037D05" w:rsidP="00037D0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37D05" w:rsidRPr="00AB1BF2" w:rsidRDefault="00037D05" w:rsidP="00037D0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37D05" w:rsidRPr="0099535B" w:rsidRDefault="00037D05" w:rsidP="00037D05">
          <w:pPr>
            <w:pStyle w:val="Bezodstpw"/>
            <w:jc w:val="center"/>
            <w:rPr>
              <w:noProof/>
            </w:rPr>
          </w:pPr>
        </w:p>
      </w:tc>
    </w:tr>
  </w:tbl>
  <w:p w:rsidR="00037D05" w:rsidRPr="008F758E" w:rsidRDefault="00037D05" w:rsidP="00037D0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37D05" w:rsidRPr="008F758E" w:rsidRDefault="00037D05" w:rsidP="00037D0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37D05" w:rsidRPr="00D57C24" w:rsidRDefault="00037D05" w:rsidP="00037D0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37D05" w:rsidRPr="00B7388A" w:rsidRDefault="00037D05" w:rsidP="00037D0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7D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76" w:rsidRDefault="00FE0F76">
      <w:r>
        <w:separator/>
      </w:r>
    </w:p>
  </w:footnote>
  <w:footnote w:type="continuationSeparator" w:id="0">
    <w:p w:rsidR="00FE0F76" w:rsidRDefault="00FE0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C4F" w:rsidRDefault="00B70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D05" w:rsidRPr="0062295F" w:rsidRDefault="00037D05" w:rsidP="00037D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70C4F" w:rsidRDefault="00B70C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C4F" w:rsidRDefault="00B70C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F76"/>
    <w:rsid w:val="00007727"/>
    <w:rsid w:val="00017720"/>
    <w:rsid w:val="00035488"/>
    <w:rsid w:val="00037D0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70C4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0F7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44C14FF"/>
  <w15:chartTrackingRefBased/>
  <w15:docId w15:val="{7BD446C7-EA98-4036-9BF0-DCAB1597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37D05"/>
  </w:style>
  <w:style w:type="paragraph" w:styleId="Bezodstpw">
    <w:name w:val="No Spacing"/>
    <w:uiPriority w:val="1"/>
    <w:qFormat/>
    <w:rsid w:val="00037D0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2024-05-28T11:04:00Z</cp:lastPrinted>
  <dcterms:created xsi:type="dcterms:W3CDTF">2024-05-28T11:05:00Z</dcterms:created>
  <dcterms:modified xsi:type="dcterms:W3CDTF">2024-05-28T11:05:00Z</dcterms:modified>
</cp:coreProperties>
</file>