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30E" w:rsidRDefault="00F5330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CD647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D6475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CD6475">
        <w:rPr>
          <w:rFonts w:ascii="Arial" w:hAnsi="Arial" w:cs="Arial"/>
          <w:sz w:val="24"/>
          <w:szCs w:val="24"/>
        </w:rPr>
        <w:t>2024-05-28</w:t>
      </w:r>
    </w:p>
    <w:p w:rsidR="003E6519" w:rsidRPr="009432A1" w:rsidRDefault="00CD647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D647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CD647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CD6475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D6475">
        <w:rPr>
          <w:rFonts w:ascii="Arial" w:hAnsi="Arial" w:cs="Arial"/>
          <w:sz w:val="24"/>
          <w:szCs w:val="24"/>
        </w:rPr>
        <w:t>69</w:t>
      </w:r>
    </w:p>
    <w:p w:rsidR="003E6519" w:rsidRPr="009432A1" w:rsidRDefault="00CD6475" w:rsidP="003E6519">
      <w:pPr>
        <w:rPr>
          <w:rFonts w:ascii="Arial" w:hAnsi="Arial" w:cs="Arial"/>
          <w:sz w:val="24"/>
          <w:szCs w:val="24"/>
        </w:rPr>
      </w:pPr>
      <w:r w:rsidRPr="00CD6475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D6475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CD647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6475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(2 zadania)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D6475" w:rsidRPr="004E4B64" w:rsidTr="005A4E07">
        <w:tc>
          <w:tcPr>
            <w:tcW w:w="2269" w:type="dxa"/>
            <w:shd w:val="clear" w:color="auto" w:fill="auto"/>
          </w:tcPr>
          <w:p w:rsidR="00CD6475" w:rsidRPr="004E4B64" w:rsidRDefault="00CD6475" w:rsidP="005A4E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D6475" w:rsidRPr="004E4B64" w:rsidRDefault="00CD6475" w:rsidP="005A4E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6475">
              <w:rPr>
                <w:rFonts w:ascii="Arial" w:hAnsi="Arial" w:cs="Arial"/>
                <w:bCs/>
                <w:sz w:val="24"/>
                <w:szCs w:val="24"/>
              </w:rPr>
              <w:t>RK-NZ.261.12.2024.MM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D6475" w:rsidRPr="00CD6475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D6475" w:rsidRPr="00C902DE" w:rsidTr="005A4E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D6475" w:rsidRPr="00C902DE" w:rsidRDefault="00CD6475" w:rsidP="005A4E0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D6475">
              <w:rPr>
                <w:rFonts w:ascii="Arial" w:hAnsi="Arial" w:cs="Arial"/>
                <w:sz w:val="24"/>
                <w:szCs w:val="24"/>
              </w:rPr>
              <w:t>części 1 zamówienia w wysokości 14 500.00 zł brutto;</w:t>
            </w:r>
          </w:p>
        </w:tc>
      </w:tr>
      <w:tr w:rsidR="00CD6475" w:rsidRPr="00C902DE" w:rsidTr="005A4E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D6475" w:rsidRPr="00C902DE" w:rsidRDefault="00CD6475" w:rsidP="005A4E0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D6475">
              <w:rPr>
                <w:rFonts w:ascii="Arial" w:hAnsi="Arial" w:cs="Arial"/>
                <w:sz w:val="24"/>
                <w:szCs w:val="24"/>
              </w:rPr>
              <w:t>części 2 zamówienia w wysokości 54 395.52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285" w:rsidRDefault="009A7285">
      <w:r>
        <w:separator/>
      </w:r>
    </w:p>
  </w:endnote>
  <w:endnote w:type="continuationSeparator" w:id="0">
    <w:p w:rsidR="009A7285" w:rsidRDefault="009A7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30E" w:rsidRDefault="003E6519" w:rsidP="00F5330E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B862CC">
      <w:rPr>
        <w:sz w:val="18"/>
        <w:szCs w:val="24"/>
      </w:rPr>
      <w:tab/>
    </w:r>
    <w:r w:rsidR="00F5330E"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0288;visibility:visible;mso-position-horizontal-relative:text;mso-position-vertical-relative:text" strokeweight="1.5pt"/>
      </w:pict>
    </w:r>
    <w:r w:rsidR="00F5330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336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F5330E">
      <w:pict>
        <v:shape id="_x0000_s2053" type="#_x0000_t75" style="position:absolute;margin-left:30pt;margin-top:11.05pt;width:7.8pt;height:31.85pt;z-index:251662336;mso-position-horizontal-relative:text;mso-position-vertical-relative:text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5330E" w:rsidTr="00F5330E">
      <w:tc>
        <w:tcPr>
          <w:tcW w:w="0" w:type="auto"/>
          <w:vAlign w:val="center"/>
        </w:tcPr>
        <w:p w:rsidR="00F5330E" w:rsidRDefault="00F5330E" w:rsidP="00F5330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F5330E" w:rsidRDefault="00F5330E" w:rsidP="00F5330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F5330E" w:rsidRDefault="00F5330E" w:rsidP="00F5330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5330E" w:rsidRDefault="00F5330E" w:rsidP="00F5330E">
          <w:pPr>
            <w:pStyle w:val="Bezodstpw"/>
            <w:jc w:val="center"/>
            <w:rPr>
              <w:noProof/>
            </w:rPr>
          </w:pPr>
        </w:p>
      </w:tc>
    </w:tr>
  </w:tbl>
  <w:p w:rsidR="00F5330E" w:rsidRDefault="00F5330E" w:rsidP="00F5330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5330E" w:rsidRDefault="00F5330E" w:rsidP="00F5330E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6131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F5330E" w:rsidRDefault="00F5330E" w:rsidP="00F5330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F5330E" w:rsidRDefault="00F5330E" w:rsidP="00F5330E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33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285" w:rsidRDefault="009A7285">
      <w:r>
        <w:separator/>
      </w:r>
    </w:p>
  </w:footnote>
  <w:footnote w:type="continuationSeparator" w:id="0">
    <w:p w:rsidR="009A7285" w:rsidRDefault="009A7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75" w:rsidRDefault="00CD64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30E" w:rsidRDefault="00F5330E" w:rsidP="00F5330E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8240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8240">
          <v:imagedata r:id="rId1" o:title="PCz_logo_pol_poziom_mono"/>
        </v:shape>
      </w:pict>
    </w:r>
  </w:p>
  <w:p w:rsidR="00CD6475" w:rsidRDefault="00CD64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75" w:rsidRDefault="00CD64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728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A7285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D6475"/>
    <w:rsid w:val="00D7128F"/>
    <w:rsid w:val="00EA3476"/>
    <w:rsid w:val="00F5330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81176EE"/>
  <w15:chartTrackingRefBased/>
  <w15:docId w15:val="{D45C236C-2E4E-423F-9193-FCC206274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5330E"/>
  </w:style>
  <w:style w:type="paragraph" w:styleId="Bezodstpw">
    <w:name w:val="No Spacing"/>
    <w:uiPriority w:val="1"/>
    <w:qFormat/>
    <w:rsid w:val="00F5330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9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2024-05-28T08:34:00Z</cp:lastPrinted>
  <dcterms:created xsi:type="dcterms:W3CDTF">2024-05-28T08:34:00Z</dcterms:created>
  <dcterms:modified xsi:type="dcterms:W3CDTF">2024-05-28T08:34:00Z</dcterms:modified>
</cp:coreProperties>
</file>