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F1CA0" w:rsidRPr="004F1CA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F1CA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F1CA0">
        <w:rPr>
          <w:rFonts w:ascii="Arial" w:hAnsi="Arial" w:cs="Arial"/>
        </w:rPr>
        <w:t>Politechnika Częstochowska</w:t>
      </w:r>
    </w:p>
    <w:p w:rsidR="006676AE" w:rsidRPr="0012157F" w:rsidRDefault="004F1CA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F1CA0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4F1CA0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F1CA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F1CA0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4F1CA0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1CA0" w:rsidRPr="0012157F" w:rsidTr="00AE0C88">
        <w:tc>
          <w:tcPr>
            <w:tcW w:w="9104" w:type="dxa"/>
            <w:shd w:val="clear" w:color="auto" w:fill="D9D9D9"/>
          </w:tcPr>
          <w:p w:rsidR="004F1CA0" w:rsidRPr="0012157F" w:rsidRDefault="004F1CA0" w:rsidP="00AE0C8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F1CA0" w:rsidRPr="0012157F" w:rsidRDefault="004F1CA0" w:rsidP="00AE0C8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F1CA0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4F1CA0" w:rsidRPr="0012157F" w:rsidRDefault="004F1CA0" w:rsidP="005B790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4F1CA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F1CA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3 projektorów laserowych dla Wydziału Zarządzania  Politechniki Częstochowskiej.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F1CA0" w:rsidRPr="00A2540E" w:rsidTr="00AE0C88">
        <w:tc>
          <w:tcPr>
            <w:tcW w:w="2269" w:type="dxa"/>
            <w:shd w:val="clear" w:color="auto" w:fill="auto"/>
          </w:tcPr>
          <w:p w:rsidR="004F1CA0" w:rsidRPr="00A2540E" w:rsidRDefault="004F1CA0" w:rsidP="00AE0C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F1CA0" w:rsidRPr="00A2540E" w:rsidRDefault="004F1CA0" w:rsidP="00AE0C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F1CA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RK-NZ.261.22.2024.AR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F1CA0" w:rsidRPr="004F1CA0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5B7907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21BB4">
              <w:rPr>
                <w:rFonts w:ascii="Arial" w:hAnsi="Arial" w:cs="Arial"/>
                <w:color w:val="0070C0"/>
                <w:sz w:val="20"/>
                <w:szCs w:val="20"/>
              </w:rPr>
              <w:t xml:space="preserve"> </w:t>
            </w:r>
            <w:r w:rsidR="00E426EB"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5B790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B08" w:rsidRDefault="00CB0B08" w:rsidP="0038231F">
      <w:pPr>
        <w:spacing w:after="0" w:line="240" w:lineRule="auto"/>
      </w:pPr>
      <w:r>
        <w:separator/>
      </w:r>
    </w:p>
  </w:endnote>
  <w:endnote w:type="continuationSeparator" w:id="0">
    <w:p w:rsidR="00CB0B08" w:rsidRDefault="00CB0B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CA0" w:rsidRDefault="004F1C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B790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B790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CA0" w:rsidRDefault="004F1C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B08" w:rsidRDefault="00CB0B08" w:rsidP="0038231F">
      <w:pPr>
        <w:spacing w:after="0" w:line="240" w:lineRule="auto"/>
      </w:pPr>
      <w:r>
        <w:separator/>
      </w:r>
    </w:p>
  </w:footnote>
  <w:footnote w:type="continuationSeparator" w:id="0">
    <w:p w:rsidR="00CB0B08" w:rsidRDefault="00CB0B0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CA0" w:rsidRDefault="004F1C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CA0" w:rsidRDefault="004F1C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CA0" w:rsidRDefault="004F1C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B0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1CA0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B7907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0B08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90D9012-B2CB-428B-91DC-F23BA7B3B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80609-533C-4699-93FA-311CEDA9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2024-05-23T09:07:00Z</dcterms:created>
  <dcterms:modified xsi:type="dcterms:W3CDTF">2024-05-23T09:07:00Z</dcterms:modified>
</cp:coreProperties>
</file>