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42225A" w:rsidP="00F76AF5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42225A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42225A">
        <w:rPr>
          <w:rFonts w:ascii="Arial" w:hAnsi="Arial" w:cs="Arial"/>
        </w:rPr>
        <w:t>2024</w:t>
      </w:r>
      <w:r w:rsidR="000669B1">
        <w:rPr>
          <w:rFonts w:ascii="Arial" w:hAnsi="Arial" w:cs="Arial"/>
        </w:rPr>
        <w:t>-05-22</w:t>
      </w:r>
    </w:p>
    <w:p w:rsidR="00081D13" w:rsidRPr="00353FDC" w:rsidRDefault="0042225A" w:rsidP="00F76AF5">
      <w:pPr>
        <w:spacing w:line="360" w:lineRule="auto"/>
        <w:ind w:right="3969"/>
        <w:rPr>
          <w:rFonts w:ascii="Arial" w:hAnsi="Arial" w:cs="Arial"/>
          <w:b/>
          <w:bCs/>
        </w:rPr>
      </w:pPr>
      <w:r w:rsidRPr="0042225A">
        <w:rPr>
          <w:rFonts w:ascii="Arial" w:hAnsi="Arial" w:cs="Arial"/>
          <w:b/>
          <w:bCs/>
        </w:rPr>
        <w:t>Politechnika Częstochowska</w:t>
      </w:r>
    </w:p>
    <w:p w:rsidR="00081D13" w:rsidRPr="00353FDC" w:rsidRDefault="0042225A" w:rsidP="00F76AF5">
      <w:pPr>
        <w:spacing w:line="360" w:lineRule="auto"/>
        <w:ind w:right="3969"/>
        <w:rPr>
          <w:rFonts w:ascii="Arial" w:hAnsi="Arial" w:cs="Arial"/>
        </w:rPr>
      </w:pPr>
      <w:r w:rsidRPr="0042225A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42225A">
        <w:rPr>
          <w:rFonts w:ascii="Arial" w:hAnsi="Arial" w:cs="Arial"/>
        </w:rPr>
        <w:t>69</w:t>
      </w:r>
    </w:p>
    <w:p w:rsidR="00081D13" w:rsidRPr="00353FDC" w:rsidRDefault="0042225A" w:rsidP="00F76AF5">
      <w:pPr>
        <w:spacing w:line="360" w:lineRule="auto"/>
        <w:ind w:right="3969"/>
        <w:rPr>
          <w:rFonts w:ascii="Arial" w:hAnsi="Arial" w:cs="Arial"/>
        </w:rPr>
      </w:pPr>
      <w:r w:rsidRPr="0042225A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42225A">
        <w:rPr>
          <w:rFonts w:ascii="Arial" w:hAnsi="Arial" w:cs="Arial"/>
        </w:rPr>
        <w:t>Częstochowa</w:t>
      </w:r>
    </w:p>
    <w:p w:rsidR="00081D13" w:rsidRDefault="00081D13" w:rsidP="00F76AF5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F76AF5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F76AF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F76AF5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F76AF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F76AF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42225A" w:rsidP="00F76A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225A">
              <w:rPr>
                <w:rFonts w:ascii="Arial" w:hAnsi="Arial" w:cs="Arial"/>
                <w:bCs/>
              </w:rPr>
              <w:t>Opracowanie wielobranżowej dokumentacji projektowo-kosztorysowej dla zadania: "Przebudowa pomieszczeń kwestury"</w:t>
            </w:r>
          </w:p>
        </w:tc>
      </w:tr>
      <w:tr w:rsidR="0042225A" w:rsidRPr="00353FDC" w:rsidTr="00890F76">
        <w:tc>
          <w:tcPr>
            <w:tcW w:w="2269" w:type="dxa"/>
            <w:shd w:val="clear" w:color="auto" w:fill="auto"/>
          </w:tcPr>
          <w:p w:rsidR="0042225A" w:rsidRPr="00353FDC" w:rsidRDefault="0042225A" w:rsidP="00F76AF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42225A" w:rsidRPr="000669B1" w:rsidRDefault="0042225A" w:rsidP="00F76A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669B1">
              <w:rPr>
                <w:rFonts w:ascii="Arial" w:hAnsi="Arial" w:cs="Arial"/>
                <w:b/>
                <w:bCs/>
              </w:rPr>
              <w:t>RK-NZ.261.14.2024.MT</w:t>
            </w:r>
          </w:p>
        </w:tc>
      </w:tr>
    </w:tbl>
    <w:p w:rsidR="00081D13" w:rsidRDefault="00081D13" w:rsidP="00F76AF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F76AF5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42225A" w:rsidRPr="0042225A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42225A" w:rsidRPr="0042225A">
        <w:rPr>
          <w:rFonts w:ascii="Arial" w:hAnsi="Arial" w:cs="Arial"/>
        </w:rPr>
        <w:t>(</w:t>
      </w:r>
      <w:proofErr w:type="spellStart"/>
      <w:r w:rsidR="0042225A" w:rsidRPr="0042225A">
        <w:rPr>
          <w:rFonts w:ascii="Arial" w:hAnsi="Arial" w:cs="Arial"/>
        </w:rPr>
        <w:t>t.j</w:t>
      </w:r>
      <w:proofErr w:type="spellEnd"/>
      <w:r w:rsidR="0042225A" w:rsidRPr="0042225A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2225A" w:rsidRPr="00E1738E" w:rsidTr="00890F76">
        <w:trPr>
          <w:cantSplit/>
        </w:trPr>
        <w:tc>
          <w:tcPr>
            <w:tcW w:w="10080" w:type="dxa"/>
          </w:tcPr>
          <w:p w:rsidR="0042225A" w:rsidRDefault="0042225A" w:rsidP="00F76AF5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2225A">
              <w:rPr>
                <w:rFonts w:ascii="Arial" w:hAnsi="Arial" w:cs="Arial"/>
                <w:b/>
              </w:rPr>
              <w:lastRenderedPageBreak/>
              <w:t xml:space="preserve">Sebastian </w:t>
            </w:r>
            <w:proofErr w:type="spellStart"/>
            <w:r w:rsidRPr="0042225A">
              <w:rPr>
                <w:rFonts w:ascii="Arial" w:hAnsi="Arial" w:cs="Arial"/>
                <w:b/>
              </w:rPr>
              <w:t>Wysocki-Dziurdź</w:t>
            </w:r>
            <w:proofErr w:type="spellEnd"/>
            <w:r w:rsidRPr="0042225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2225A">
              <w:rPr>
                <w:rFonts w:ascii="Arial" w:hAnsi="Arial" w:cs="Arial"/>
                <w:b/>
              </w:rPr>
              <w:t>Linevka</w:t>
            </w:r>
            <w:proofErr w:type="spellEnd"/>
            <w:r w:rsidRPr="0042225A">
              <w:rPr>
                <w:rFonts w:ascii="Arial" w:hAnsi="Arial" w:cs="Arial"/>
                <w:b/>
              </w:rPr>
              <w:t xml:space="preserve"> Studio Projektowe</w:t>
            </w:r>
          </w:p>
          <w:p w:rsidR="0042225A" w:rsidRPr="00AC1F4A" w:rsidRDefault="0042225A" w:rsidP="00F76AF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2225A">
              <w:rPr>
                <w:rFonts w:ascii="Arial" w:hAnsi="Arial" w:cs="Arial"/>
                <w:bCs/>
              </w:rPr>
              <w:t>Krakowska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2225A">
              <w:rPr>
                <w:rFonts w:ascii="Arial" w:hAnsi="Arial" w:cs="Arial"/>
                <w:bCs/>
              </w:rPr>
              <w:t>77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42225A" w:rsidRPr="00E1738E" w:rsidRDefault="0042225A" w:rsidP="00F76AF5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42225A">
              <w:rPr>
                <w:rFonts w:ascii="Arial" w:hAnsi="Arial" w:cs="Arial"/>
                <w:bCs/>
              </w:rPr>
              <w:t>32-065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2225A">
              <w:rPr>
                <w:rFonts w:ascii="Arial" w:hAnsi="Arial" w:cs="Arial"/>
                <w:bCs/>
              </w:rPr>
              <w:t>Krzeszowice</w:t>
            </w:r>
          </w:p>
          <w:p w:rsidR="0042225A" w:rsidRPr="00BC506C" w:rsidRDefault="0042225A" w:rsidP="00F76AF5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42225A">
              <w:rPr>
                <w:rFonts w:ascii="Arial" w:hAnsi="Arial" w:cs="Arial"/>
                <w:b/>
              </w:rPr>
              <w:t>43 320.00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42225A" w:rsidRPr="00E1738E" w:rsidRDefault="0042225A" w:rsidP="00F76AF5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42225A" w:rsidRPr="00E1738E" w:rsidRDefault="0042225A" w:rsidP="00F76AF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42225A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103CFB">
              <w:rPr>
                <w:rFonts w:ascii="Arial" w:hAnsi="Arial" w:cs="Arial"/>
              </w:rPr>
              <w:t xml:space="preserve">          </w:t>
            </w:r>
            <w:r w:rsidRPr="0042225A">
              <w:rPr>
                <w:rFonts w:ascii="Arial" w:hAnsi="Arial" w:cs="Arial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Default="00081D13" w:rsidP="00F76AF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2126"/>
        <w:gridCol w:w="2268"/>
      </w:tblGrid>
      <w:tr w:rsidR="00103CFB" w:rsidRPr="00455CFB" w:rsidTr="00890F7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455CF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103CFB" w:rsidRPr="00455CFB" w:rsidRDefault="00103CFB" w:rsidP="00F76AF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55CF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103CFB" w:rsidRPr="00455CFB" w:rsidTr="00890F76">
        <w:tc>
          <w:tcPr>
            <w:tcW w:w="851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36" w:type="dxa"/>
            <w:vAlign w:val="center"/>
          </w:tcPr>
          <w:p w:rsidR="00103CFB" w:rsidRPr="00455CFB" w:rsidRDefault="00103CFB" w:rsidP="00F76AF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55CFB">
              <w:rPr>
                <w:rFonts w:ascii="Arial" w:hAnsi="Arial" w:cs="Arial"/>
                <w:b/>
                <w:sz w:val="24"/>
                <w:szCs w:val="24"/>
              </w:rPr>
              <w:t xml:space="preserve">Sebastian </w:t>
            </w:r>
            <w:proofErr w:type="spellStart"/>
            <w:r w:rsidRPr="00455CFB">
              <w:rPr>
                <w:rFonts w:ascii="Arial" w:hAnsi="Arial" w:cs="Arial"/>
                <w:b/>
                <w:sz w:val="24"/>
                <w:szCs w:val="24"/>
              </w:rPr>
              <w:t>Wysocki-Dziurdź</w:t>
            </w:r>
            <w:proofErr w:type="spellEnd"/>
            <w:r w:rsidRPr="00455C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455CFB">
              <w:rPr>
                <w:rFonts w:ascii="Arial" w:hAnsi="Arial" w:cs="Arial"/>
                <w:b/>
                <w:sz w:val="24"/>
                <w:szCs w:val="24"/>
              </w:rPr>
              <w:t>Linevka</w:t>
            </w:r>
            <w:proofErr w:type="spellEnd"/>
            <w:r w:rsidRPr="00455CFB">
              <w:rPr>
                <w:rFonts w:ascii="Arial" w:hAnsi="Arial" w:cs="Arial"/>
                <w:b/>
                <w:sz w:val="24"/>
                <w:szCs w:val="24"/>
              </w:rPr>
              <w:t xml:space="preserve"> Studio Projektowe</w:t>
            </w:r>
          </w:p>
          <w:p w:rsidR="00103CFB" w:rsidRPr="00455CFB" w:rsidRDefault="00103CFB" w:rsidP="00F76AF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FB">
              <w:rPr>
                <w:rFonts w:ascii="Arial" w:hAnsi="Arial" w:cs="Arial"/>
                <w:bCs/>
                <w:sz w:val="24"/>
                <w:szCs w:val="24"/>
              </w:rPr>
              <w:t xml:space="preserve">Krakowska 77 </w:t>
            </w:r>
          </w:p>
          <w:p w:rsidR="00103CFB" w:rsidRPr="00455CFB" w:rsidRDefault="00103CFB" w:rsidP="00F76AF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FB">
              <w:rPr>
                <w:rFonts w:ascii="Arial" w:hAnsi="Arial" w:cs="Arial"/>
                <w:bCs/>
                <w:sz w:val="24"/>
                <w:szCs w:val="24"/>
              </w:rPr>
              <w:t>32-065 Krzeszowice</w:t>
            </w:r>
          </w:p>
        </w:tc>
        <w:tc>
          <w:tcPr>
            <w:tcW w:w="2126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103CFB" w:rsidRPr="00455CFB" w:rsidTr="00890F76">
        <w:tc>
          <w:tcPr>
            <w:tcW w:w="851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536" w:type="dxa"/>
            <w:vAlign w:val="center"/>
          </w:tcPr>
          <w:p w:rsidR="00103CFB" w:rsidRPr="00455CFB" w:rsidRDefault="00103CFB" w:rsidP="00F76AF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55CFB">
              <w:rPr>
                <w:rFonts w:ascii="Arial" w:hAnsi="Arial" w:cs="Arial"/>
                <w:b/>
                <w:sz w:val="24"/>
                <w:szCs w:val="24"/>
              </w:rPr>
              <w:t>Pracownia Projektowa Wykrzyknik</w:t>
            </w:r>
          </w:p>
          <w:p w:rsidR="00103CFB" w:rsidRPr="00455CFB" w:rsidRDefault="00103CFB" w:rsidP="00F76AF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FB">
              <w:rPr>
                <w:rFonts w:ascii="Arial" w:hAnsi="Arial" w:cs="Arial"/>
                <w:bCs/>
                <w:sz w:val="24"/>
                <w:szCs w:val="24"/>
              </w:rPr>
              <w:t>Kościuszki 12 /10</w:t>
            </w:r>
          </w:p>
          <w:p w:rsidR="00103CFB" w:rsidRPr="00455CFB" w:rsidRDefault="00103CFB" w:rsidP="00F76AF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FB">
              <w:rPr>
                <w:rFonts w:ascii="Arial" w:hAnsi="Arial" w:cs="Arial"/>
                <w:bCs/>
                <w:sz w:val="24"/>
                <w:szCs w:val="24"/>
              </w:rPr>
              <w:t>43-100 Tychy</w:t>
            </w:r>
          </w:p>
        </w:tc>
        <w:tc>
          <w:tcPr>
            <w:tcW w:w="2126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 xml:space="preserve">  88,27</w:t>
            </w:r>
          </w:p>
        </w:tc>
        <w:tc>
          <w:tcPr>
            <w:tcW w:w="2268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 xml:space="preserve">  88,27</w:t>
            </w:r>
          </w:p>
        </w:tc>
      </w:tr>
      <w:tr w:rsidR="00103CFB" w:rsidRPr="00455CFB" w:rsidTr="00890F76">
        <w:tc>
          <w:tcPr>
            <w:tcW w:w="851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36" w:type="dxa"/>
            <w:vAlign w:val="center"/>
          </w:tcPr>
          <w:p w:rsidR="00103CFB" w:rsidRPr="0097187D" w:rsidRDefault="00103CFB" w:rsidP="00F76AF5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97187D">
              <w:rPr>
                <w:rFonts w:ascii="Arial" w:hAnsi="Arial" w:cs="Arial"/>
                <w:b/>
              </w:rPr>
              <w:t>JNS SPÓŁKA Z OGRANICZONĄ ODPOWIEDZIALNOŚCIĄ</w:t>
            </w:r>
          </w:p>
          <w:p w:rsidR="00103CFB" w:rsidRDefault="00103CFB" w:rsidP="00F76AF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Pułaskiego 3 </w:t>
            </w:r>
          </w:p>
          <w:p w:rsidR="00103CFB" w:rsidRPr="00455CFB" w:rsidRDefault="00103CFB" w:rsidP="00F76AF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35-011 Rzeszów</w:t>
            </w:r>
          </w:p>
        </w:tc>
        <w:tc>
          <w:tcPr>
            <w:tcW w:w="2126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 xml:space="preserve">  86,99</w:t>
            </w:r>
          </w:p>
        </w:tc>
        <w:tc>
          <w:tcPr>
            <w:tcW w:w="2268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 xml:space="preserve">  86,99</w:t>
            </w:r>
          </w:p>
        </w:tc>
      </w:tr>
      <w:tr w:rsidR="00103CFB" w:rsidRPr="00455CFB" w:rsidTr="00890F76">
        <w:tc>
          <w:tcPr>
            <w:tcW w:w="851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103CFB" w:rsidRPr="00455CFB" w:rsidRDefault="00103CFB" w:rsidP="00F76AF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55CFB">
              <w:rPr>
                <w:rFonts w:ascii="Arial" w:hAnsi="Arial" w:cs="Arial"/>
                <w:b/>
                <w:sz w:val="24"/>
                <w:szCs w:val="24"/>
              </w:rPr>
              <w:t>MARZEC BUDOWNICTWO SP. Z O.O.</w:t>
            </w:r>
          </w:p>
          <w:p w:rsidR="00103CFB" w:rsidRPr="00455CFB" w:rsidRDefault="00103CFB" w:rsidP="00F76AF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FB">
              <w:rPr>
                <w:rFonts w:ascii="Arial" w:hAnsi="Arial" w:cs="Arial"/>
                <w:bCs/>
                <w:sz w:val="24"/>
                <w:szCs w:val="24"/>
              </w:rPr>
              <w:t>Nowohucka 92a /15</w:t>
            </w:r>
          </w:p>
          <w:p w:rsidR="00103CFB" w:rsidRPr="00455CFB" w:rsidRDefault="00103CFB" w:rsidP="00F76AF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FB">
              <w:rPr>
                <w:rFonts w:ascii="Arial" w:hAnsi="Arial" w:cs="Arial"/>
                <w:bCs/>
                <w:sz w:val="24"/>
                <w:szCs w:val="24"/>
              </w:rPr>
              <w:t>30-728 Kraków</w:t>
            </w:r>
          </w:p>
        </w:tc>
        <w:tc>
          <w:tcPr>
            <w:tcW w:w="2126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 xml:space="preserve">  85,91</w:t>
            </w:r>
          </w:p>
        </w:tc>
        <w:tc>
          <w:tcPr>
            <w:tcW w:w="2268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 xml:space="preserve">  85,91</w:t>
            </w:r>
          </w:p>
        </w:tc>
      </w:tr>
      <w:tr w:rsidR="00103CFB" w:rsidRPr="00455CFB" w:rsidTr="00890F76">
        <w:tc>
          <w:tcPr>
            <w:tcW w:w="851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536" w:type="dxa"/>
            <w:vAlign w:val="center"/>
          </w:tcPr>
          <w:p w:rsidR="00103CFB" w:rsidRPr="00455CFB" w:rsidRDefault="00103CFB" w:rsidP="00F76AF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55CFB">
              <w:rPr>
                <w:rFonts w:ascii="Arial" w:hAnsi="Arial" w:cs="Arial"/>
                <w:b/>
                <w:sz w:val="24"/>
                <w:szCs w:val="24"/>
              </w:rPr>
              <w:t>ANTA PRACOWNIA PROJEKTOWA DARIUSZ SKRZYPCZYK</w:t>
            </w:r>
          </w:p>
          <w:p w:rsidR="00103CFB" w:rsidRPr="00455CFB" w:rsidRDefault="00103CFB" w:rsidP="00F76AF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FB">
              <w:rPr>
                <w:rFonts w:ascii="Arial" w:hAnsi="Arial" w:cs="Arial"/>
                <w:bCs/>
                <w:sz w:val="24"/>
                <w:szCs w:val="24"/>
              </w:rPr>
              <w:t xml:space="preserve">DWORCOWA 39 </w:t>
            </w:r>
          </w:p>
          <w:p w:rsidR="00103CFB" w:rsidRPr="00455CFB" w:rsidRDefault="00103CFB" w:rsidP="00F76AF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FB">
              <w:rPr>
                <w:rFonts w:ascii="Arial" w:hAnsi="Arial" w:cs="Arial"/>
                <w:bCs/>
                <w:sz w:val="24"/>
                <w:szCs w:val="24"/>
              </w:rPr>
              <w:t>64-500 SZAMOTUŁY</w:t>
            </w:r>
          </w:p>
        </w:tc>
        <w:tc>
          <w:tcPr>
            <w:tcW w:w="2126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 xml:space="preserve">  55,44</w:t>
            </w:r>
          </w:p>
        </w:tc>
        <w:tc>
          <w:tcPr>
            <w:tcW w:w="2268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 xml:space="preserve">  55,44</w:t>
            </w:r>
          </w:p>
        </w:tc>
      </w:tr>
      <w:tr w:rsidR="00103CFB" w:rsidRPr="00455CFB" w:rsidTr="00890F76">
        <w:tc>
          <w:tcPr>
            <w:tcW w:w="851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36" w:type="dxa"/>
            <w:vAlign w:val="center"/>
          </w:tcPr>
          <w:p w:rsidR="00103CFB" w:rsidRPr="00455CFB" w:rsidRDefault="00103CFB" w:rsidP="00F76AF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55CFB">
              <w:rPr>
                <w:rFonts w:ascii="Arial" w:hAnsi="Arial" w:cs="Arial"/>
                <w:b/>
                <w:sz w:val="24"/>
                <w:szCs w:val="24"/>
              </w:rPr>
              <w:t>Archidom</w:t>
            </w:r>
            <w:proofErr w:type="spellEnd"/>
            <w:r w:rsidRPr="00455CFB">
              <w:rPr>
                <w:rFonts w:ascii="Arial" w:hAnsi="Arial" w:cs="Arial"/>
                <w:b/>
                <w:sz w:val="24"/>
                <w:szCs w:val="24"/>
              </w:rPr>
              <w:t xml:space="preserve"> Projekty Sp. z o.o.</w:t>
            </w:r>
          </w:p>
          <w:p w:rsidR="00103CFB" w:rsidRPr="00455CFB" w:rsidRDefault="00103CFB" w:rsidP="00F76AF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FB">
              <w:rPr>
                <w:rFonts w:ascii="Arial" w:hAnsi="Arial" w:cs="Arial"/>
                <w:bCs/>
                <w:sz w:val="24"/>
                <w:szCs w:val="24"/>
              </w:rPr>
              <w:t xml:space="preserve">Środkowa 5 </w:t>
            </w:r>
          </w:p>
          <w:p w:rsidR="00103CFB" w:rsidRPr="00455CFB" w:rsidRDefault="00103CFB" w:rsidP="00F76AF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FB">
              <w:rPr>
                <w:rFonts w:ascii="Arial" w:hAnsi="Arial" w:cs="Arial"/>
                <w:bCs/>
                <w:sz w:val="24"/>
                <w:szCs w:val="24"/>
              </w:rPr>
              <w:t>47-400 Racibórz</w:t>
            </w:r>
          </w:p>
        </w:tc>
        <w:tc>
          <w:tcPr>
            <w:tcW w:w="2126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 xml:space="preserve">  44,75</w:t>
            </w:r>
          </w:p>
        </w:tc>
        <w:tc>
          <w:tcPr>
            <w:tcW w:w="2268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 xml:space="preserve">  44,75</w:t>
            </w:r>
          </w:p>
        </w:tc>
      </w:tr>
      <w:tr w:rsidR="00103CFB" w:rsidRPr="00455CFB" w:rsidTr="00890F76">
        <w:tc>
          <w:tcPr>
            <w:tcW w:w="851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536" w:type="dxa"/>
            <w:vAlign w:val="center"/>
          </w:tcPr>
          <w:p w:rsidR="00103CFB" w:rsidRPr="00455CFB" w:rsidRDefault="00103CFB" w:rsidP="00F76AF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55CFB">
              <w:rPr>
                <w:rFonts w:ascii="Arial" w:hAnsi="Arial" w:cs="Arial"/>
                <w:b/>
                <w:sz w:val="24"/>
                <w:szCs w:val="24"/>
              </w:rPr>
              <w:t>Tim Architekci s.c. Tomasz Borowiecki</w:t>
            </w:r>
          </w:p>
          <w:p w:rsidR="00103CFB" w:rsidRPr="00455CFB" w:rsidRDefault="00103CFB" w:rsidP="00F76AF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FB">
              <w:rPr>
                <w:rFonts w:ascii="Arial" w:hAnsi="Arial" w:cs="Arial"/>
                <w:bCs/>
                <w:sz w:val="24"/>
                <w:szCs w:val="24"/>
              </w:rPr>
              <w:t>Szajnowicza Iwanowa 67 /2</w:t>
            </w:r>
          </w:p>
          <w:p w:rsidR="00103CFB" w:rsidRPr="00455CFB" w:rsidRDefault="00103CFB" w:rsidP="00F76AF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FB">
              <w:rPr>
                <w:rFonts w:ascii="Arial" w:hAnsi="Arial" w:cs="Arial"/>
                <w:bCs/>
                <w:sz w:val="24"/>
                <w:szCs w:val="24"/>
              </w:rPr>
              <w:t>42-202 Częstochowa</w:t>
            </w:r>
          </w:p>
        </w:tc>
        <w:tc>
          <w:tcPr>
            <w:tcW w:w="2126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103CFB" w:rsidRPr="00455CFB" w:rsidRDefault="00103CFB" w:rsidP="00F76AF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F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103CFB" w:rsidRPr="008D02AA" w:rsidRDefault="00103CFB" w:rsidP="00F76AF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E85D70" w:rsidRPr="00081D13" w:rsidRDefault="00E85D70" w:rsidP="00F76AF5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76AF5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F64" w:rsidRDefault="00BA0F64">
      <w:r>
        <w:separator/>
      </w:r>
    </w:p>
  </w:endnote>
  <w:endnote w:type="continuationSeparator" w:id="0">
    <w:p w:rsidR="00BA0F64" w:rsidRDefault="00BA0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CFB" w:rsidRDefault="00103C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CFB" w:rsidRPr="00103CFB" w:rsidRDefault="00F76AF5" w:rsidP="00103CF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03CFB" w:rsidRPr="00103CFB" w:rsidTr="00890F76">
      <w:tc>
        <w:tcPr>
          <w:tcW w:w="0" w:type="auto"/>
          <w:shd w:val="clear" w:color="auto" w:fill="auto"/>
          <w:vAlign w:val="center"/>
        </w:tcPr>
        <w:p w:rsidR="00103CFB" w:rsidRPr="00103CFB" w:rsidRDefault="00103CFB" w:rsidP="00103CF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03CFB" w:rsidRPr="00103CFB" w:rsidRDefault="00103CFB" w:rsidP="00103CF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03CF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03CFB" w:rsidRPr="00103CFB" w:rsidRDefault="00103CFB" w:rsidP="00103CF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03CFB" w:rsidRPr="00103CFB" w:rsidRDefault="00103CFB" w:rsidP="00103CF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03CFB" w:rsidRPr="00103CFB" w:rsidRDefault="00103CFB" w:rsidP="00103CFB">
    <w:pPr>
      <w:spacing w:line="276" w:lineRule="auto"/>
      <w:rPr>
        <w:rFonts w:ascii="Roboto" w:hAnsi="Roboto"/>
        <w:b/>
        <w:bCs/>
      </w:rPr>
    </w:pPr>
    <w:r w:rsidRPr="00103CFB">
      <w:rPr>
        <w:rFonts w:ascii="Roboto" w:hAnsi="Roboto"/>
        <w:b/>
        <w:bCs/>
        <w:szCs w:val="18"/>
      </w:rPr>
      <w:t>Kanclerz Politechniki Częstochowskiej</w:t>
    </w:r>
  </w:p>
  <w:p w:rsidR="00103CFB" w:rsidRPr="00103CFB" w:rsidRDefault="00F76AF5" w:rsidP="00103CFB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103CFB" w:rsidRPr="00103CFB">
      <w:rPr>
        <w:rFonts w:ascii="Roboto" w:hAnsi="Roboto"/>
      </w:rPr>
      <w:t>ul. Gen. J.H. Dąbrowskiego 69, 42-201 Częstochowa</w:t>
    </w:r>
  </w:p>
  <w:p w:rsidR="00103CFB" w:rsidRPr="00103CFB" w:rsidRDefault="00103CFB" w:rsidP="00103CFB">
    <w:pPr>
      <w:spacing w:line="276" w:lineRule="auto"/>
      <w:rPr>
        <w:rFonts w:ascii="Arial" w:hAnsi="Arial"/>
        <w:noProof/>
      </w:rPr>
    </w:pPr>
    <w:r w:rsidRPr="00103CFB">
      <w:rPr>
        <w:rFonts w:ascii="Roboto" w:hAnsi="Roboto"/>
      </w:rPr>
      <w:t>tel. +48 34 325 02 56, e-mail: kanclerz@pcz.pl</w:t>
    </w:r>
  </w:p>
  <w:p w:rsidR="00103CFB" w:rsidRPr="00103CFB" w:rsidRDefault="00103CFB" w:rsidP="00103CFB">
    <w:pPr>
      <w:rPr>
        <w:rFonts w:ascii="Roboto" w:hAnsi="Roboto"/>
        <w:b/>
      </w:rPr>
    </w:pPr>
    <w:r w:rsidRPr="00103CFB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76AF5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76AF5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CFB" w:rsidRDefault="00103C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F64" w:rsidRDefault="00BA0F64">
      <w:r>
        <w:separator/>
      </w:r>
    </w:p>
  </w:footnote>
  <w:footnote w:type="continuationSeparator" w:id="0">
    <w:p w:rsidR="00BA0F64" w:rsidRDefault="00BA0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CFB" w:rsidRDefault="00103C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CFB" w:rsidRPr="00103CFB" w:rsidRDefault="00F76AF5" w:rsidP="00103CF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103CFB" w:rsidRPr="00103CFB" w:rsidRDefault="00103CFB" w:rsidP="00103CFB">
    <w:pPr>
      <w:spacing w:after="160" w:line="259" w:lineRule="auto"/>
      <w:rPr>
        <w:rFonts w:ascii="Arial" w:hAnsi="Arial"/>
        <w:sz w:val="22"/>
        <w:szCs w:val="22"/>
      </w:rPr>
    </w:pPr>
  </w:p>
  <w:p w:rsidR="0042225A" w:rsidRDefault="004222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CFB" w:rsidRDefault="00103C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0F64"/>
    <w:rsid w:val="00005838"/>
    <w:rsid w:val="00022322"/>
    <w:rsid w:val="00042497"/>
    <w:rsid w:val="000669B1"/>
    <w:rsid w:val="00081D13"/>
    <w:rsid w:val="000C1E6F"/>
    <w:rsid w:val="000E4E56"/>
    <w:rsid w:val="00103CFB"/>
    <w:rsid w:val="001A1468"/>
    <w:rsid w:val="001B7815"/>
    <w:rsid w:val="002B1E4F"/>
    <w:rsid w:val="002B6761"/>
    <w:rsid w:val="003445A0"/>
    <w:rsid w:val="003A0AFC"/>
    <w:rsid w:val="003D611C"/>
    <w:rsid w:val="0042225A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0F64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6AF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5:chartTrackingRefBased/>
  <w15:docId w15:val="{014BBBC7-534F-4C07-90B6-C2916DA7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03CF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256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2024-05-22T06:04:00Z</cp:lastPrinted>
  <dcterms:created xsi:type="dcterms:W3CDTF">2024-05-22T06:04:00Z</dcterms:created>
  <dcterms:modified xsi:type="dcterms:W3CDTF">2024-05-22T06:04:00Z</dcterms:modified>
</cp:coreProperties>
</file>