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353FDC" w:rsidRDefault="00555320" w:rsidP="00722B9B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555320">
        <w:rPr>
          <w:rFonts w:ascii="Arial" w:hAnsi="Arial" w:cs="Arial"/>
        </w:rPr>
        <w:t>Częstochowa</w:t>
      </w:r>
      <w:r w:rsidR="00B36EDA" w:rsidRPr="00353FDC">
        <w:rPr>
          <w:rFonts w:ascii="Arial" w:hAnsi="Arial" w:cs="Arial"/>
        </w:rPr>
        <w:t xml:space="preserve"> dnia: </w:t>
      </w:r>
      <w:r w:rsidRPr="00555320">
        <w:rPr>
          <w:rFonts w:ascii="Arial" w:hAnsi="Arial" w:cs="Arial"/>
        </w:rPr>
        <w:t>2024-05-16</w:t>
      </w:r>
    </w:p>
    <w:p w:rsidR="00B36EDA" w:rsidRPr="00353FDC" w:rsidRDefault="00555320" w:rsidP="00722B9B">
      <w:pPr>
        <w:spacing w:line="360" w:lineRule="auto"/>
        <w:ind w:right="3969"/>
        <w:rPr>
          <w:rFonts w:ascii="Arial" w:hAnsi="Arial" w:cs="Arial"/>
          <w:b/>
          <w:bCs/>
        </w:rPr>
      </w:pPr>
      <w:r w:rsidRPr="00555320">
        <w:rPr>
          <w:rFonts w:ascii="Arial" w:hAnsi="Arial" w:cs="Arial"/>
          <w:b/>
          <w:bCs/>
        </w:rPr>
        <w:t>Politechnika Częstochowska</w:t>
      </w:r>
    </w:p>
    <w:p w:rsidR="00B36EDA" w:rsidRPr="00353FDC" w:rsidRDefault="00555320" w:rsidP="00722B9B">
      <w:pPr>
        <w:spacing w:line="360" w:lineRule="auto"/>
        <w:ind w:right="3969"/>
        <w:rPr>
          <w:rFonts w:ascii="Arial" w:hAnsi="Arial" w:cs="Arial"/>
        </w:rPr>
      </w:pPr>
      <w:r w:rsidRPr="00555320">
        <w:rPr>
          <w:rFonts w:ascii="Arial" w:hAnsi="Arial" w:cs="Arial"/>
        </w:rPr>
        <w:t>Dąbrowskiego</w:t>
      </w:r>
      <w:r w:rsidR="00B36EDA" w:rsidRPr="00353FDC">
        <w:rPr>
          <w:rFonts w:ascii="Arial" w:hAnsi="Arial" w:cs="Arial"/>
        </w:rPr>
        <w:t xml:space="preserve"> </w:t>
      </w:r>
      <w:r w:rsidRPr="00555320">
        <w:rPr>
          <w:rFonts w:ascii="Arial" w:hAnsi="Arial" w:cs="Arial"/>
        </w:rPr>
        <w:t>69</w:t>
      </w:r>
    </w:p>
    <w:p w:rsidR="00B36EDA" w:rsidRPr="00353FDC" w:rsidRDefault="00555320" w:rsidP="00722B9B">
      <w:pPr>
        <w:spacing w:line="360" w:lineRule="auto"/>
        <w:ind w:right="3969"/>
        <w:rPr>
          <w:rFonts w:ascii="Arial" w:hAnsi="Arial" w:cs="Arial"/>
        </w:rPr>
      </w:pPr>
      <w:r w:rsidRPr="00555320">
        <w:rPr>
          <w:rFonts w:ascii="Arial" w:hAnsi="Arial" w:cs="Arial"/>
        </w:rPr>
        <w:t>42-201</w:t>
      </w:r>
      <w:r w:rsidR="00B36EDA" w:rsidRPr="00353FDC">
        <w:rPr>
          <w:rFonts w:ascii="Arial" w:hAnsi="Arial" w:cs="Arial"/>
        </w:rPr>
        <w:t xml:space="preserve"> </w:t>
      </w:r>
      <w:r w:rsidRPr="00555320">
        <w:rPr>
          <w:rFonts w:ascii="Arial" w:hAnsi="Arial" w:cs="Arial"/>
        </w:rPr>
        <w:t>Częstochowa</w:t>
      </w:r>
    </w:p>
    <w:p w:rsidR="00B36EDA" w:rsidRDefault="00B36EDA" w:rsidP="00722B9B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B36EDA" w:rsidP="00722B9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36EDA" w:rsidRPr="00353FDC" w:rsidRDefault="00B36EDA" w:rsidP="00722B9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36EDA" w:rsidRPr="00353FDC" w:rsidRDefault="00B36EDA" w:rsidP="00722B9B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B36EDA" w:rsidRPr="00353FDC" w:rsidRDefault="00B36EDA" w:rsidP="00722B9B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:rsidTr="00B36EDA">
        <w:tc>
          <w:tcPr>
            <w:tcW w:w="2269" w:type="dxa"/>
            <w:shd w:val="clear" w:color="auto" w:fill="auto"/>
          </w:tcPr>
          <w:p w:rsidR="00B36EDA" w:rsidRPr="00353FDC" w:rsidRDefault="00B36EDA" w:rsidP="00722B9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53FDC" w:rsidRDefault="00555320" w:rsidP="00722B9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5320">
              <w:rPr>
                <w:rFonts w:ascii="Arial" w:hAnsi="Arial" w:cs="Arial"/>
                <w:bCs/>
              </w:rPr>
              <w:t>Dostawa i montaż mebli dla jednostek organizacyjnych Politechniki Częstochowskiej</w:t>
            </w:r>
          </w:p>
        </w:tc>
      </w:tr>
      <w:tr w:rsidR="00555320" w:rsidRPr="00353FDC" w:rsidTr="00402939">
        <w:tc>
          <w:tcPr>
            <w:tcW w:w="2269" w:type="dxa"/>
            <w:shd w:val="clear" w:color="auto" w:fill="auto"/>
          </w:tcPr>
          <w:p w:rsidR="00555320" w:rsidRPr="00353FDC" w:rsidRDefault="00555320" w:rsidP="00722B9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555320" w:rsidRPr="000747BC" w:rsidRDefault="00555320" w:rsidP="00722B9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0747BC">
              <w:rPr>
                <w:rFonts w:ascii="Arial" w:hAnsi="Arial" w:cs="Arial"/>
                <w:b/>
                <w:bCs/>
              </w:rPr>
              <w:t>RK-NZ.261.8.2024.MT</w:t>
            </w:r>
          </w:p>
        </w:tc>
      </w:tr>
    </w:tbl>
    <w:p w:rsidR="00B36EDA" w:rsidRPr="00E1738E" w:rsidRDefault="00B36EDA" w:rsidP="00722B9B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Arial" w:hAnsi="Arial" w:cs="Arial"/>
        </w:rPr>
      </w:pPr>
    </w:p>
    <w:p w:rsidR="00B36EDA" w:rsidRDefault="00B36EDA" w:rsidP="00722B9B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555320" w:rsidRPr="00555320">
        <w:rPr>
          <w:rFonts w:ascii="Arial" w:hAnsi="Arial" w:cs="Arial"/>
          <w:b/>
        </w:rPr>
        <w:t>Politechnika Częstochowska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555320" w:rsidRPr="00555320">
        <w:rPr>
          <w:rFonts w:ascii="Arial" w:hAnsi="Arial" w:cs="Arial"/>
        </w:rPr>
        <w:t>(</w:t>
      </w:r>
      <w:proofErr w:type="spellStart"/>
      <w:r w:rsidR="00555320" w:rsidRPr="00555320">
        <w:rPr>
          <w:rFonts w:ascii="Arial" w:hAnsi="Arial" w:cs="Arial"/>
        </w:rPr>
        <w:t>t.j</w:t>
      </w:r>
      <w:proofErr w:type="spellEnd"/>
      <w:r w:rsidR="00555320" w:rsidRPr="00555320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555320" w:rsidTr="0055532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320" w:rsidRPr="00F245C5" w:rsidRDefault="00555320" w:rsidP="00722B9B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55320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5320">
              <w:rPr>
                <w:rFonts w:ascii="Arial" w:hAnsi="Arial" w:cs="Arial"/>
              </w:rPr>
              <w:t>Dostawa 20 sztuk foteli biurowych ergonomicznych dla Wydziału Elektrycznego Politechniki Częstochowskiej</w:t>
            </w:r>
          </w:p>
          <w:p w:rsidR="00555320" w:rsidRPr="00F245C5" w:rsidRDefault="00555320" w:rsidP="00722B9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55320">
              <w:rPr>
                <w:rFonts w:ascii="Arial" w:hAnsi="Arial" w:cs="Arial"/>
                <w:b/>
              </w:rPr>
              <w:t xml:space="preserve">Lobbysklep.pl s.c. Tomasz </w:t>
            </w:r>
            <w:proofErr w:type="spellStart"/>
            <w:r w:rsidRPr="00555320">
              <w:rPr>
                <w:rFonts w:ascii="Arial" w:hAnsi="Arial" w:cs="Arial"/>
                <w:b/>
              </w:rPr>
              <w:t>Madlewski</w:t>
            </w:r>
            <w:proofErr w:type="spellEnd"/>
            <w:r w:rsidRPr="00555320">
              <w:rPr>
                <w:rFonts w:ascii="Arial" w:hAnsi="Arial" w:cs="Arial"/>
                <w:b/>
              </w:rPr>
              <w:t xml:space="preserve">, Krzysztof </w:t>
            </w:r>
            <w:proofErr w:type="spellStart"/>
            <w:r w:rsidRPr="00555320">
              <w:rPr>
                <w:rFonts w:ascii="Arial" w:hAnsi="Arial" w:cs="Arial"/>
                <w:b/>
              </w:rPr>
              <w:t>Łudzik</w:t>
            </w:r>
            <w:proofErr w:type="spellEnd"/>
          </w:p>
          <w:p w:rsidR="00555320" w:rsidRPr="00F245C5" w:rsidRDefault="00555320" w:rsidP="00722B9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5320">
              <w:rPr>
                <w:rFonts w:ascii="Arial" w:hAnsi="Arial" w:cs="Arial"/>
                <w:bCs/>
              </w:rPr>
              <w:t>Pachońskiego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5320">
              <w:rPr>
                <w:rFonts w:ascii="Arial" w:hAnsi="Arial" w:cs="Arial"/>
                <w:bCs/>
              </w:rPr>
              <w:t>7A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5320">
              <w:rPr>
                <w:rFonts w:ascii="Arial" w:hAnsi="Arial" w:cs="Arial"/>
                <w:bCs/>
              </w:rPr>
              <w:t>/86</w:t>
            </w:r>
          </w:p>
          <w:p w:rsidR="00555320" w:rsidRPr="00F245C5" w:rsidRDefault="00555320" w:rsidP="00722B9B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555320">
              <w:rPr>
                <w:rFonts w:ascii="Arial" w:hAnsi="Arial" w:cs="Arial"/>
                <w:bCs/>
              </w:rPr>
              <w:t>31-223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5320">
              <w:rPr>
                <w:rFonts w:ascii="Arial" w:hAnsi="Arial" w:cs="Arial"/>
                <w:bCs/>
              </w:rPr>
              <w:t>Kraków</w:t>
            </w:r>
          </w:p>
          <w:p w:rsidR="00555320" w:rsidRPr="00F245C5" w:rsidRDefault="00555320" w:rsidP="00722B9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5320">
              <w:rPr>
                <w:rFonts w:ascii="Arial" w:hAnsi="Arial" w:cs="Arial"/>
                <w:b/>
              </w:rPr>
              <w:t>30 012.00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555320" w:rsidRPr="00F245C5" w:rsidRDefault="00555320" w:rsidP="00722B9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555320" w:rsidRPr="00F245C5" w:rsidRDefault="00555320" w:rsidP="00722B9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5320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555320" w:rsidTr="0055532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320" w:rsidRPr="00F245C5" w:rsidRDefault="00555320" w:rsidP="00722B9B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55320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5320">
              <w:rPr>
                <w:rFonts w:ascii="Arial" w:hAnsi="Arial" w:cs="Arial"/>
              </w:rPr>
              <w:t>Dostawa mebli biurowych do pokoju 409 dla Wydziału Zarządzania Politechniki Częstochowskiej</w:t>
            </w:r>
          </w:p>
          <w:p w:rsidR="00555320" w:rsidRPr="00F245C5" w:rsidRDefault="00555320" w:rsidP="00722B9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55320">
              <w:rPr>
                <w:rFonts w:ascii="Arial" w:hAnsi="Arial" w:cs="Arial"/>
                <w:b/>
              </w:rPr>
              <w:t>Biuro Inżynieryjne DOT Tomasz Dubiecki</w:t>
            </w:r>
          </w:p>
          <w:p w:rsidR="00555320" w:rsidRPr="00F245C5" w:rsidRDefault="00555320" w:rsidP="00722B9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5320">
              <w:rPr>
                <w:rFonts w:ascii="Arial" w:hAnsi="Arial" w:cs="Arial"/>
                <w:bCs/>
              </w:rPr>
              <w:t>Lubomira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5320">
              <w:rPr>
                <w:rFonts w:ascii="Arial" w:hAnsi="Arial" w:cs="Arial"/>
                <w:bCs/>
              </w:rPr>
              <w:t>29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5320">
              <w:rPr>
                <w:rFonts w:ascii="Arial" w:hAnsi="Arial" w:cs="Arial"/>
                <w:bCs/>
              </w:rPr>
              <w:t>/A</w:t>
            </w:r>
          </w:p>
          <w:p w:rsidR="00555320" w:rsidRPr="00F245C5" w:rsidRDefault="00555320" w:rsidP="00722B9B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555320">
              <w:rPr>
                <w:rFonts w:ascii="Arial" w:hAnsi="Arial" w:cs="Arial"/>
                <w:bCs/>
              </w:rPr>
              <w:t>62-090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5320">
              <w:rPr>
                <w:rFonts w:ascii="Arial" w:hAnsi="Arial" w:cs="Arial"/>
                <w:bCs/>
              </w:rPr>
              <w:t>Mrowino</w:t>
            </w:r>
          </w:p>
          <w:p w:rsidR="00555320" w:rsidRPr="00F245C5" w:rsidRDefault="00555320" w:rsidP="00722B9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5320">
              <w:rPr>
                <w:rFonts w:ascii="Arial" w:hAnsi="Arial" w:cs="Arial"/>
                <w:b/>
              </w:rPr>
              <w:t>12 300.00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555320" w:rsidRPr="00F245C5" w:rsidRDefault="00555320" w:rsidP="00722B9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555320" w:rsidRPr="00F245C5" w:rsidRDefault="00555320" w:rsidP="00722B9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5320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555320" w:rsidTr="0055532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320" w:rsidRPr="00F245C5" w:rsidRDefault="00555320" w:rsidP="00722B9B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55320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5320">
              <w:rPr>
                <w:rFonts w:ascii="Arial" w:hAnsi="Arial" w:cs="Arial"/>
              </w:rPr>
              <w:t>Dostawa mebli biurowych do pokoju 407 dla Wydziału Zarządzania Politechniki Częstochowskiej</w:t>
            </w:r>
          </w:p>
          <w:p w:rsidR="00555320" w:rsidRPr="00F245C5" w:rsidRDefault="00555320" w:rsidP="00722B9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55320">
              <w:rPr>
                <w:rFonts w:ascii="Arial" w:hAnsi="Arial" w:cs="Arial"/>
                <w:b/>
              </w:rPr>
              <w:t>ALNAG Barbara Wróbel</w:t>
            </w:r>
          </w:p>
          <w:p w:rsidR="00555320" w:rsidRPr="00F245C5" w:rsidRDefault="00555320" w:rsidP="00722B9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5320">
              <w:rPr>
                <w:rFonts w:ascii="Arial" w:hAnsi="Arial" w:cs="Arial"/>
                <w:bCs/>
              </w:rPr>
              <w:t>Zygmunta Miłkowskiego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5320">
              <w:rPr>
                <w:rFonts w:ascii="Arial" w:hAnsi="Arial" w:cs="Arial"/>
                <w:bCs/>
              </w:rPr>
              <w:t>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5320">
              <w:rPr>
                <w:rFonts w:ascii="Arial" w:hAnsi="Arial" w:cs="Arial"/>
                <w:bCs/>
              </w:rPr>
              <w:t>/301</w:t>
            </w:r>
          </w:p>
          <w:p w:rsidR="00555320" w:rsidRPr="00F245C5" w:rsidRDefault="00555320" w:rsidP="00722B9B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555320">
              <w:rPr>
                <w:rFonts w:ascii="Arial" w:hAnsi="Arial" w:cs="Arial"/>
                <w:bCs/>
              </w:rPr>
              <w:t>30-349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5320">
              <w:rPr>
                <w:rFonts w:ascii="Arial" w:hAnsi="Arial" w:cs="Arial"/>
                <w:bCs/>
              </w:rPr>
              <w:t>Kraków</w:t>
            </w:r>
          </w:p>
          <w:p w:rsidR="00555320" w:rsidRPr="00F245C5" w:rsidRDefault="00555320" w:rsidP="00722B9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5320">
              <w:rPr>
                <w:rFonts w:ascii="Arial" w:hAnsi="Arial" w:cs="Arial"/>
                <w:b/>
              </w:rPr>
              <w:t>7 232.40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555320" w:rsidRPr="00F245C5" w:rsidRDefault="00555320" w:rsidP="00722B9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555320" w:rsidRPr="00F245C5" w:rsidRDefault="00555320" w:rsidP="00722B9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5320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- 81,28 pkt. Cena oferty mieści się w możliwościach finansowych Zamawiającego.</w:t>
            </w:r>
          </w:p>
        </w:tc>
      </w:tr>
      <w:tr w:rsidR="00555320" w:rsidTr="0055532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320" w:rsidRPr="00F245C5" w:rsidRDefault="00555320" w:rsidP="00722B9B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55320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5320">
              <w:rPr>
                <w:rFonts w:ascii="Arial" w:hAnsi="Arial" w:cs="Arial"/>
              </w:rPr>
              <w:t>Dostawa mebli biurowych do pokoju 303 dla Wydziału Zarządzania Politechniki Częstochowskiej</w:t>
            </w:r>
          </w:p>
          <w:p w:rsidR="00555320" w:rsidRPr="00F245C5" w:rsidRDefault="00555320" w:rsidP="00722B9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55320">
              <w:rPr>
                <w:rFonts w:ascii="Arial" w:hAnsi="Arial" w:cs="Arial"/>
                <w:b/>
              </w:rPr>
              <w:t>LCG Sp. z o.o.</w:t>
            </w:r>
          </w:p>
          <w:p w:rsidR="00555320" w:rsidRPr="00F245C5" w:rsidRDefault="00555320" w:rsidP="00722B9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5320">
              <w:rPr>
                <w:rFonts w:ascii="Arial" w:hAnsi="Arial" w:cs="Arial"/>
                <w:bCs/>
              </w:rPr>
              <w:t>Zaleskiego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5320">
              <w:rPr>
                <w:rFonts w:ascii="Arial" w:hAnsi="Arial" w:cs="Arial"/>
                <w:bCs/>
              </w:rPr>
              <w:t>22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555320" w:rsidRPr="00F245C5" w:rsidRDefault="00555320" w:rsidP="00722B9B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555320">
              <w:rPr>
                <w:rFonts w:ascii="Arial" w:hAnsi="Arial" w:cs="Arial"/>
                <w:bCs/>
              </w:rPr>
              <w:t>43-400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5320">
              <w:rPr>
                <w:rFonts w:ascii="Arial" w:hAnsi="Arial" w:cs="Arial"/>
                <w:bCs/>
              </w:rPr>
              <w:t>Cieszyn</w:t>
            </w:r>
          </w:p>
          <w:p w:rsidR="00555320" w:rsidRPr="00F245C5" w:rsidRDefault="00555320" w:rsidP="00722B9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5320">
              <w:rPr>
                <w:rFonts w:ascii="Arial" w:hAnsi="Arial" w:cs="Arial"/>
                <w:b/>
              </w:rPr>
              <w:t>13 900.00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555320" w:rsidRPr="00F245C5" w:rsidRDefault="00555320" w:rsidP="00722B9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555320" w:rsidRPr="00F245C5" w:rsidRDefault="00555320" w:rsidP="00722B9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5320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- 87,41 pkt. Cena oferty mieści się w możliwościach finansowych Zamawiającego.</w:t>
            </w:r>
          </w:p>
        </w:tc>
      </w:tr>
      <w:tr w:rsidR="00555320" w:rsidTr="0055532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320" w:rsidRPr="00F245C5" w:rsidRDefault="00555320" w:rsidP="00722B9B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55320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5320">
              <w:rPr>
                <w:rFonts w:ascii="Arial" w:hAnsi="Arial" w:cs="Arial"/>
              </w:rPr>
              <w:t>Dostawa szaf aktowych z żaluzjowymi drzwiami dla Wydziału Zarządzania Politechniki Częstochowskiej</w:t>
            </w:r>
          </w:p>
          <w:p w:rsidR="00555320" w:rsidRPr="00F245C5" w:rsidRDefault="00555320" w:rsidP="00722B9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55320">
              <w:rPr>
                <w:rFonts w:ascii="Arial" w:hAnsi="Arial" w:cs="Arial"/>
                <w:b/>
              </w:rPr>
              <w:t>"F/X" Kamińska, Cisowski spółka jawna</w:t>
            </w:r>
          </w:p>
          <w:p w:rsidR="00555320" w:rsidRPr="00F245C5" w:rsidRDefault="00555320" w:rsidP="00722B9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5320">
              <w:rPr>
                <w:rFonts w:ascii="Arial" w:hAnsi="Arial" w:cs="Arial"/>
                <w:bCs/>
              </w:rPr>
              <w:t>Koszalińska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5320">
              <w:rPr>
                <w:rFonts w:ascii="Arial" w:hAnsi="Arial" w:cs="Arial"/>
                <w:bCs/>
              </w:rPr>
              <w:t>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555320" w:rsidRPr="00F245C5" w:rsidRDefault="00555320" w:rsidP="00722B9B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555320">
              <w:rPr>
                <w:rFonts w:ascii="Arial" w:hAnsi="Arial" w:cs="Arial"/>
                <w:bCs/>
              </w:rPr>
              <w:t>42-202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5320">
              <w:rPr>
                <w:rFonts w:ascii="Arial" w:hAnsi="Arial" w:cs="Arial"/>
                <w:bCs/>
              </w:rPr>
              <w:t>Częstochowa</w:t>
            </w:r>
          </w:p>
          <w:p w:rsidR="00555320" w:rsidRPr="00F245C5" w:rsidRDefault="00555320" w:rsidP="00722B9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5320">
              <w:rPr>
                <w:rFonts w:ascii="Arial" w:hAnsi="Arial" w:cs="Arial"/>
                <w:b/>
              </w:rPr>
              <w:t>10 332.00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555320" w:rsidRPr="00F245C5" w:rsidRDefault="00555320" w:rsidP="00722B9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555320" w:rsidRPr="00F245C5" w:rsidRDefault="00555320" w:rsidP="00722B9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5320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- 90,00 pkt. Cena oferty mieści się w możliwościach finansowych Zamawiającego.</w:t>
            </w:r>
          </w:p>
        </w:tc>
      </w:tr>
      <w:tr w:rsidR="00555320" w:rsidTr="0055532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320" w:rsidRPr="00F245C5" w:rsidRDefault="00555320" w:rsidP="00722B9B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55320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5320">
              <w:rPr>
                <w:rFonts w:ascii="Arial" w:hAnsi="Arial" w:cs="Arial"/>
              </w:rPr>
              <w:t>Dostawa mebli biurowych do pokoju 416, 417 dla Wydziału Zarządzania Politechniki Częstochowskiej</w:t>
            </w:r>
          </w:p>
          <w:p w:rsidR="00555320" w:rsidRPr="00F245C5" w:rsidRDefault="00555320" w:rsidP="00722B9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55320">
              <w:rPr>
                <w:rFonts w:ascii="Arial" w:hAnsi="Arial" w:cs="Arial"/>
                <w:b/>
              </w:rPr>
              <w:t>Biuro Inżynieryjne DOT Tomasz Dubiecki</w:t>
            </w:r>
          </w:p>
          <w:p w:rsidR="00555320" w:rsidRPr="00F245C5" w:rsidRDefault="00555320" w:rsidP="00722B9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5320">
              <w:rPr>
                <w:rFonts w:ascii="Arial" w:hAnsi="Arial" w:cs="Arial"/>
                <w:bCs/>
              </w:rPr>
              <w:t>Lubomira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5320">
              <w:rPr>
                <w:rFonts w:ascii="Arial" w:hAnsi="Arial" w:cs="Arial"/>
                <w:bCs/>
              </w:rPr>
              <w:t>29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5320">
              <w:rPr>
                <w:rFonts w:ascii="Arial" w:hAnsi="Arial" w:cs="Arial"/>
                <w:bCs/>
              </w:rPr>
              <w:t>/A</w:t>
            </w:r>
          </w:p>
          <w:p w:rsidR="00555320" w:rsidRPr="00F245C5" w:rsidRDefault="00555320" w:rsidP="00722B9B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555320">
              <w:rPr>
                <w:rFonts w:ascii="Arial" w:hAnsi="Arial" w:cs="Arial"/>
                <w:bCs/>
              </w:rPr>
              <w:t>62-090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5320">
              <w:rPr>
                <w:rFonts w:ascii="Arial" w:hAnsi="Arial" w:cs="Arial"/>
                <w:bCs/>
              </w:rPr>
              <w:t>Mrowino</w:t>
            </w:r>
          </w:p>
          <w:p w:rsidR="00555320" w:rsidRPr="00F245C5" w:rsidRDefault="00555320" w:rsidP="00722B9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5320">
              <w:rPr>
                <w:rFonts w:ascii="Arial" w:hAnsi="Arial" w:cs="Arial"/>
                <w:b/>
              </w:rPr>
              <w:t>30 750.00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555320" w:rsidRPr="00F245C5" w:rsidRDefault="00555320" w:rsidP="00722B9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555320" w:rsidRPr="00F245C5" w:rsidRDefault="00555320" w:rsidP="00722B9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5320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- 92,51 pkt. Cena oferty mieści się w możliwościach finansowych Zamawiającego.</w:t>
            </w:r>
          </w:p>
        </w:tc>
      </w:tr>
      <w:tr w:rsidR="00555320" w:rsidTr="0055532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320" w:rsidRPr="00F245C5" w:rsidRDefault="00555320" w:rsidP="00722B9B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55320">
              <w:rPr>
                <w:rFonts w:ascii="Arial" w:hAnsi="Arial" w:cs="Arial"/>
                <w:b/>
                <w:bCs/>
              </w:rPr>
              <w:t>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5320">
              <w:rPr>
                <w:rFonts w:ascii="Arial" w:hAnsi="Arial" w:cs="Arial"/>
              </w:rPr>
              <w:t>Dostawa i montaż mebli do małej Sali Senatu Politechniki Częstochowskiej</w:t>
            </w:r>
          </w:p>
          <w:p w:rsidR="00555320" w:rsidRPr="00F245C5" w:rsidRDefault="00555320" w:rsidP="00722B9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55320">
              <w:rPr>
                <w:rFonts w:ascii="Arial" w:hAnsi="Arial" w:cs="Arial"/>
                <w:b/>
              </w:rPr>
              <w:t>Biuro Inżynieryjne DOT Tomasz Dubiecki</w:t>
            </w:r>
          </w:p>
          <w:p w:rsidR="00555320" w:rsidRPr="00F245C5" w:rsidRDefault="00555320" w:rsidP="00722B9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5320">
              <w:rPr>
                <w:rFonts w:ascii="Arial" w:hAnsi="Arial" w:cs="Arial"/>
                <w:bCs/>
              </w:rPr>
              <w:t>Lubomira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5320">
              <w:rPr>
                <w:rFonts w:ascii="Arial" w:hAnsi="Arial" w:cs="Arial"/>
                <w:bCs/>
              </w:rPr>
              <w:t>29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5320">
              <w:rPr>
                <w:rFonts w:ascii="Arial" w:hAnsi="Arial" w:cs="Arial"/>
                <w:bCs/>
              </w:rPr>
              <w:t>/A</w:t>
            </w:r>
          </w:p>
          <w:p w:rsidR="00555320" w:rsidRPr="00F245C5" w:rsidRDefault="00555320" w:rsidP="00722B9B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555320">
              <w:rPr>
                <w:rFonts w:ascii="Arial" w:hAnsi="Arial" w:cs="Arial"/>
                <w:bCs/>
              </w:rPr>
              <w:t>62-090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5320">
              <w:rPr>
                <w:rFonts w:ascii="Arial" w:hAnsi="Arial" w:cs="Arial"/>
                <w:bCs/>
              </w:rPr>
              <w:t>Mrowino</w:t>
            </w:r>
          </w:p>
          <w:p w:rsidR="00555320" w:rsidRPr="00F245C5" w:rsidRDefault="00555320" w:rsidP="00722B9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5320">
              <w:rPr>
                <w:rFonts w:ascii="Arial" w:hAnsi="Arial" w:cs="Arial"/>
                <w:b/>
              </w:rPr>
              <w:t>24 600.00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555320" w:rsidRPr="00F245C5" w:rsidRDefault="00555320" w:rsidP="00722B9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555320" w:rsidRPr="00F245C5" w:rsidRDefault="00555320" w:rsidP="00722B9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5320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- 89,82 pkt. Cena oferty mieści się w możliwościach finansowych Zamawiającego.</w:t>
            </w:r>
          </w:p>
        </w:tc>
      </w:tr>
      <w:tr w:rsidR="00555320" w:rsidTr="0055532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320" w:rsidRPr="00F245C5" w:rsidRDefault="00555320" w:rsidP="00722B9B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55320">
              <w:rPr>
                <w:rFonts w:ascii="Arial" w:hAnsi="Arial" w:cs="Arial"/>
                <w:b/>
                <w:bCs/>
              </w:rPr>
              <w:t>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5320">
              <w:rPr>
                <w:rFonts w:ascii="Arial" w:hAnsi="Arial" w:cs="Arial"/>
              </w:rPr>
              <w:t>Dostawa biurka oraz fotela biurowego rehabilitacyjnego dla osoby z niepełnosprawnością na Wydziale Inżynierii Produkcji i Technologii Materiałów PCz</w:t>
            </w:r>
          </w:p>
          <w:p w:rsidR="00555320" w:rsidRPr="00F245C5" w:rsidRDefault="00555320" w:rsidP="00722B9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55320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555320" w:rsidRPr="00F245C5" w:rsidRDefault="00555320" w:rsidP="00722B9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5320">
              <w:rPr>
                <w:rFonts w:ascii="Arial" w:hAnsi="Arial" w:cs="Arial"/>
                <w:bCs/>
              </w:rPr>
              <w:t>Białostocka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5320">
              <w:rPr>
                <w:rFonts w:ascii="Arial" w:hAnsi="Arial" w:cs="Arial"/>
                <w:bCs/>
              </w:rPr>
              <w:t>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555320" w:rsidRPr="00F245C5" w:rsidRDefault="00555320" w:rsidP="00722B9B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555320">
              <w:rPr>
                <w:rFonts w:ascii="Arial" w:hAnsi="Arial" w:cs="Arial"/>
                <w:bCs/>
              </w:rPr>
              <w:t>42-202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5320">
              <w:rPr>
                <w:rFonts w:ascii="Arial" w:hAnsi="Arial" w:cs="Arial"/>
                <w:bCs/>
              </w:rPr>
              <w:t>Częstochowa</w:t>
            </w:r>
          </w:p>
          <w:p w:rsidR="00555320" w:rsidRPr="00F245C5" w:rsidRDefault="00555320" w:rsidP="00722B9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5320">
              <w:rPr>
                <w:rFonts w:ascii="Arial" w:hAnsi="Arial" w:cs="Arial"/>
                <w:b/>
              </w:rPr>
              <w:t>4 389.00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555320" w:rsidRPr="00F245C5" w:rsidRDefault="00555320" w:rsidP="00722B9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555320" w:rsidRPr="00F245C5" w:rsidRDefault="00555320" w:rsidP="00722B9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5320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- 98,99 pkt. Cena oferty mieści się w możliwościach finansowych Zamawiającego.</w:t>
            </w:r>
          </w:p>
        </w:tc>
      </w:tr>
      <w:tr w:rsidR="00555320" w:rsidTr="0055532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320" w:rsidRPr="00F245C5" w:rsidRDefault="00555320" w:rsidP="00722B9B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55320">
              <w:rPr>
                <w:rFonts w:ascii="Arial" w:hAnsi="Arial" w:cs="Arial"/>
                <w:b/>
                <w:bCs/>
              </w:rPr>
              <w:t>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5320">
              <w:rPr>
                <w:rFonts w:ascii="Arial" w:hAnsi="Arial" w:cs="Arial"/>
              </w:rPr>
              <w:t>Dostawa mebli do nowego budynku Archiwum Politechniki Częstochowskiej</w:t>
            </w:r>
          </w:p>
          <w:p w:rsidR="00555320" w:rsidRPr="00F245C5" w:rsidRDefault="00555320" w:rsidP="00722B9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55320">
              <w:rPr>
                <w:rFonts w:ascii="Arial" w:hAnsi="Arial" w:cs="Arial"/>
                <w:b/>
              </w:rPr>
              <w:t xml:space="preserve">"Drzewiarz- Bis" </w:t>
            </w:r>
            <w:proofErr w:type="spellStart"/>
            <w:r w:rsidRPr="00555320">
              <w:rPr>
                <w:rFonts w:ascii="Arial" w:hAnsi="Arial" w:cs="Arial"/>
                <w:b/>
              </w:rPr>
              <w:t>sp</w:t>
            </w:r>
            <w:proofErr w:type="spellEnd"/>
            <w:r w:rsidRPr="00555320">
              <w:rPr>
                <w:rFonts w:ascii="Arial" w:hAnsi="Arial" w:cs="Arial"/>
                <w:b/>
              </w:rPr>
              <w:t xml:space="preserve"> .z o.o.</w:t>
            </w:r>
          </w:p>
          <w:p w:rsidR="00555320" w:rsidRPr="00F245C5" w:rsidRDefault="00555320" w:rsidP="00722B9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5320">
              <w:rPr>
                <w:rFonts w:ascii="Arial" w:hAnsi="Arial" w:cs="Arial"/>
                <w:bCs/>
              </w:rPr>
              <w:t>Kardynała Wysz</w:t>
            </w:r>
            <w:r w:rsidR="00C02BF5">
              <w:rPr>
                <w:rFonts w:ascii="Arial" w:hAnsi="Arial" w:cs="Arial"/>
                <w:bCs/>
              </w:rPr>
              <w:t>y</w:t>
            </w:r>
            <w:r w:rsidRPr="00555320">
              <w:rPr>
                <w:rFonts w:ascii="Arial" w:hAnsi="Arial" w:cs="Arial"/>
                <w:bCs/>
              </w:rPr>
              <w:t>ńskiego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5320">
              <w:rPr>
                <w:rFonts w:ascii="Arial" w:hAnsi="Arial" w:cs="Arial"/>
                <w:bCs/>
              </w:rPr>
              <w:t>46/a</w:t>
            </w:r>
          </w:p>
          <w:p w:rsidR="00555320" w:rsidRPr="00F245C5" w:rsidRDefault="00555320" w:rsidP="00722B9B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555320">
              <w:rPr>
                <w:rFonts w:ascii="Arial" w:hAnsi="Arial" w:cs="Arial"/>
                <w:bCs/>
              </w:rPr>
              <w:t>87-600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5320">
              <w:rPr>
                <w:rFonts w:ascii="Arial" w:hAnsi="Arial" w:cs="Arial"/>
                <w:bCs/>
              </w:rPr>
              <w:t>Lipno</w:t>
            </w:r>
          </w:p>
          <w:p w:rsidR="00555320" w:rsidRPr="00F245C5" w:rsidRDefault="00555320" w:rsidP="00722B9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5320">
              <w:rPr>
                <w:rFonts w:ascii="Arial" w:hAnsi="Arial" w:cs="Arial"/>
                <w:b/>
              </w:rPr>
              <w:t>29 163.30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555320" w:rsidRPr="00F245C5" w:rsidRDefault="00555320" w:rsidP="00722B9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555320" w:rsidRPr="00F245C5" w:rsidRDefault="00555320" w:rsidP="00722B9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5320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555320" w:rsidTr="0055532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320" w:rsidRPr="00F245C5" w:rsidRDefault="00555320" w:rsidP="00722B9B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55320">
              <w:rPr>
                <w:rFonts w:ascii="Arial" w:hAnsi="Arial" w:cs="Arial"/>
                <w:b/>
                <w:bCs/>
              </w:rPr>
              <w:t>10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5320">
              <w:rPr>
                <w:rFonts w:ascii="Arial" w:hAnsi="Arial" w:cs="Arial"/>
              </w:rPr>
              <w:t>Dostawa i montaż mebli dla Biura Studentów Zagranicznych Politechniki Częstochowskiej</w:t>
            </w:r>
          </w:p>
          <w:p w:rsidR="00555320" w:rsidRPr="00F245C5" w:rsidRDefault="00555320" w:rsidP="00722B9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55320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555320" w:rsidRPr="00F245C5" w:rsidRDefault="00555320" w:rsidP="00722B9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5320">
              <w:rPr>
                <w:rFonts w:ascii="Arial" w:hAnsi="Arial" w:cs="Arial"/>
                <w:bCs/>
              </w:rPr>
              <w:t>Białostocka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5320">
              <w:rPr>
                <w:rFonts w:ascii="Arial" w:hAnsi="Arial" w:cs="Arial"/>
                <w:bCs/>
              </w:rPr>
              <w:t>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555320" w:rsidRPr="00F245C5" w:rsidRDefault="00555320" w:rsidP="00722B9B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555320">
              <w:rPr>
                <w:rFonts w:ascii="Arial" w:hAnsi="Arial" w:cs="Arial"/>
                <w:bCs/>
              </w:rPr>
              <w:t>42-202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5320">
              <w:rPr>
                <w:rFonts w:ascii="Arial" w:hAnsi="Arial" w:cs="Arial"/>
                <w:bCs/>
              </w:rPr>
              <w:t>Częstochowa</w:t>
            </w:r>
          </w:p>
          <w:p w:rsidR="00555320" w:rsidRPr="00F245C5" w:rsidRDefault="00555320" w:rsidP="00722B9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5320">
              <w:rPr>
                <w:rFonts w:ascii="Arial" w:hAnsi="Arial" w:cs="Arial"/>
                <w:b/>
              </w:rPr>
              <w:t>34 440.00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555320" w:rsidRPr="00F245C5" w:rsidRDefault="00555320" w:rsidP="00722B9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555320" w:rsidRPr="00F245C5" w:rsidRDefault="00555320" w:rsidP="00722B9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5320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- 97,77 pkt. Cena oferty mieści się w możliwościach finansowych Zamawiającego.</w:t>
            </w:r>
          </w:p>
        </w:tc>
      </w:tr>
      <w:tr w:rsidR="00555320" w:rsidTr="0055532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320" w:rsidRPr="00F245C5" w:rsidRDefault="00555320" w:rsidP="00722B9B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55320">
              <w:rPr>
                <w:rFonts w:ascii="Arial" w:hAnsi="Arial" w:cs="Arial"/>
                <w:b/>
                <w:bCs/>
              </w:rPr>
              <w:t>11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5320">
              <w:rPr>
                <w:rFonts w:ascii="Arial" w:hAnsi="Arial" w:cs="Arial"/>
              </w:rPr>
              <w:t>Dostawa mebli biurowych dla Wydziału Budownictwa Politechniki Częstochowskiej</w:t>
            </w:r>
          </w:p>
          <w:p w:rsidR="00555320" w:rsidRPr="00F245C5" w:rsidRDefault="00555320" w:rsidP="00722B9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55320">
              <w:rPr>
                <w:rFonts w:ascii="Arial" w:hAnsi="Arial" w:cs="Arial"/>
                <w:b/>
              </w:rPr>
              <w:t>PPUH WALDII Waldemar Saternus</w:t>
            </w:r>
          </w:p>
          <w:p w:rsidR="00555320" w:rsidRPr="00F245C5" w:rsidRDefault="00C02BF5" w:rsidP="00722B9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Stacyjna 13</w:t>
            </w:r>
          </w:p>
          <w:p w:rsidR="00555320" w:rsidRPr="00F245C5" w:rsidRDefault="00C02BF5" w:rsidP="00722B9B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42-263</w:t>
            </w:r>
            <w:r w:rsidR="00555320"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Korwinów</w:t>
            </w:r>
          </w:p>
          <w:p w:rsidR="00555320" w:rsidRPr="00F245C5" w:rsidRDefault="00555320" w:rsidP="00722B9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5320">
              <w:rPr>
                <w:rFonts w:ascii="Arial" w:hAnsi="Arial" w:cs="Arial"/>
                <w:b/>
              </w:rPr>
              <w:t>6 420.00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555320" w:rsidRPr="00F245C5" w:rsidRDefault="00555320" w:rsidP="00722B9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555320" w:rsidRPr="00F245C5" w:rsidRDefault="00555320" w:rsidP="00722B9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5320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B36EDA" w:rsidRDefault="00B36EDA" w:rsidP="00722B9B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119"/>
        <w:gridCol w:w="2977"/>
        <w:gridCol w:w="1559"/>
      </w:tblGrid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0747BC" w:rsidRDefault="000747BC" w:rsidP="00722B9B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0747BC" w:rsidRDefault="000747BC" w:rsidP="00722B9B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0747BC" w:rsidRDefault="000747BC" w:rsidP="00722B9B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0747BC" w:rsidRDefault="000747BC" w:rsidP="00722B9B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1 - Dostawa 20 sztuk foteli biurowych ergonomicznych dla Wydziału Elektrycznego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Lobbysklep.pl s.c. Tomasz </w:t>
            </w:r>
            <w:proofErr w:type="spellStart"/>
            <w:r>
              <w:rPr>
                <w:rFonts w:ascii="Arial" w:hAnsi="Arial" w:cs="Arial"/>
                <w:b/>
                <w:bCs/>
              </w:rPr>
              <w:t>Madlewski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, Krzysztof </w:t>
            </w:r>
            <w:proofErr w:type="spellStart"/>
            <w:r>
              <w:rPr>
                <w:rFonts w:ascii="Arial" w:hAnsi="Arial" w:cs="Arial"/>
                <w:b/>
                <w:bCs/>
              </w:rPr>
              <w:t>Łudzik</w:t>
            </w:r>
            <w:proofErr w:type="spellEnd"/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Pachońskiego 7A/86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31-223 Kraków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- 60.00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100,00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1 - Dostawa 20 sztuk foteli biurowych ergonomicznych dla Wydziału </w:t>
            </w:r>
            <w:r>
              <w:rPr>
                <w:rFonts w:ascii="Arial" w:hAnsi="Arial" w:cs="Arial"/>
              </w:rPr>
              <w:lastRenderedPageBreak/>
              <w:t>Elektrycznego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ALNAG Barbara Wróbel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Zygmunta Miłkowskiego 3/301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30-349 Kraków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- 52.29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92,29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1 - Dostawa 20 sztuk foteli biurowych ergonomicznych dla Wydziału Elektrycznego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"Drzewiarz- Bis" </w:t>
            </w:r>
            <w:proofErr w:type="spellStart"/>
            <w:r>
              <w:rPr>
                <w:rFonts w:ascii="Arial" w:hAnsi="Arial" w:cs="Arial"/>
                <w:b/>
                <w:bCs/>
              </w:rPr>
              <w:t>sp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.z o.o.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Kardynała Wyszyńskiego 46/a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87-600 Lipno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- 51.80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91,80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1 - Dostawa 20 sztuk foteli biurowych ergonomicznych dla Wydziału Elektrycznego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Z DESK SPÓŁKA Z OGRANICZONĄ ODPOWIEDZIALNOŚCIĄ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Jamesa Cooka 5/15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51-505 Wrocław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0,00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1 - Dostawa 20 sztuk foteli biurowych ergonomicznych dla Wydziału Elektrycznego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KS. BP. HERBERTA BEDNORZA 2A-6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40-384 KATOWICE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- 56.31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96,31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1 - Dostawa 20 </w:t>
            </w:r>
            <w:r>
              <w:rPr>
                <w:rFonts w:ascii="Arial" w:hAnsi="Arial" w:cs="Arial"/>
              </w:rPr>
              <w:lastRenderedPageBreak/>
              <w:t>sztuk foteli biurowych ergonomicznych dla Wydziału Elektrycznego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 xml:space="preserve">Przedsiębiorstwo </w:t>
            </w:r>
            <w:r>
              <w:rPr>
                <w:rFonts w:ascii="Arial" w:hAnsi="Arial" w:cs="Arial"/>
                <w:b/>
                <w:bCs/>
              </w:rPr>
              <w:lastRenderedPageBreak/>
              <w:t>Handlowo-Usługowe "BOSTO" S.C.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Białostocka 40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42-202 Częstochowa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1 - Cena - 50.48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2 - Termin realizacji - 20.00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lastRenderedPageBreak/>
              <w:t xml:space="preserve">  90,48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1 - Dostawa 20 sztuk foteli biurowych ergonomicznych dla Wydziału Elektrycznego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LCG Sp. z o.o.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Zaleskiego 22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43-400 Cieszyn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- 47.92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87,92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1 - Dostawa 20 sztuk foteli biurowych ergonomicznych dla Wydziału Elektrycznego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Domi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Styl Maciej Banaszek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Minkowice 206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21-007 Mełgiew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- 54.63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- 10.00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84,63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1 - Dostawa 20 sztuk foteli biurowych ergonomicznych dla Wydziału </w:t>
            </w:r>
            <w:r>
              <w:rPr>
                <w:rFonts w:ascii="Arial" w:hAnsi="Arial" w:cs="Arial"/>
              </w:rPr>
              <w:lastRenderedPageBreak/>
              <w:t>Elektrycznego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SIGMA Sp. z o.o.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Niemodlińska 87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45-864 Opole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- 34.01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74,01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bookmarkStart w:id="1" w:name="_GoBack" w:colFirst="1" w:colLast="3"/>
            <w:r>
              <w:rPr>
                <w:rFonts w:ascii="Arial" w:hAnsi="Arial" w:cs="Arial"/>
              </w:rPr>
              <w:t>1 - Dostawa 20 sztuk foteli biurowych ergonomicznych dla Wydziału Elektrycznego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KJMK Meble Sp. z o.o.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Gliwicka 189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40-859 Katowice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- 37.16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- 6.67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43,83</w:t>
            </w:r>
          </w:p>
        </w:tc>
      </w:tr>
      <w:bookmarkEnd w:id="1"/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1 - Dostawa 20 sztuk foteli biurowych ergonomicznych dla Wydziału Elektrycznego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Tronus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Ordona 2a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01-237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0,00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1 - Dostawa 20 sztuk foteli biurowych ergonomicznych dla Wydziału Elektrycznego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Unique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Sp. z o.o.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Stojadła, Kołbielska 27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05-300 Mińsk Mazowiecki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0,00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2 - Dostawa mebli </w:t>
            </w:r>
            <w:r>
              <w:rPr>
                <w:rFonts w:ascii="Arial" w:hAnsi="Arial" w:cs="Arial"/>
              </w:rPr>
              <w:lastRenderedPageBreak/>
              <w:t>biurowych do pokoju 409 dla Wydziału 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 xml:space="preserve">Biuro Inżynieryjne DOT </w:t>
            </w:r>
            <w:r>
              <w:rPr>
                <w:rFonts w:ascii="Arial" w:hAnsi="Arial" w:cs="Arial"/>
                <w:b/>
                <w:bCs/>
              </w:rPr>
              <w:lastRenderedPageBreak/>
              <w:t>Tomasz Dubiecki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Lubomira 29/A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62-090 Mrowino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1 - Cena - 60.00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2 - Termin realizacji - 20.00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lastRenderedPageBreak/>
              <w:t xml:space="preserve">  100,00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Dostawa mebli biurowych do pokoju 409 dla Wydziału 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Lobbysklep.pl s.c. Tomasz </w:t>
            </w:r>
            <w:proofErr w:type="spellStart"/>
            <w:r>
              <w:rPr>
                <w:rFonts w:ascii="Arial" w:hAnsi="Arial" w:cs="Arial"/>
                <w:b/>
                <w:bCs/>
              </w:rPr>
              <w:t>Madlewski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, Krzysztof </w:t>
            </w:r>
            <w:proofErr w:type="spellStart"/>
            <w:r>
              <w:rPr>
                <w:rFonts w:ascii="Arial" w:hAnsi="Arial" w:cs="Arial"/>
                <w:b/>
                <w:bCs/>
              </w:rPr>
              <w:t>Łudzik</w:t>
            </w:r>
            <w:proofErr w:type="spellEnd"/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Pachońskiego 7A/86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31-223 Kraków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- 52.72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92,72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Dostawa mebli biurowych do pokoju 409 dla Wydziału 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KAL-SPORT PAWEŁ KALITA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Trembeckiego 11a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35-234 Rzeszów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- 46.15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86,15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Dostawa mebli biurowych do pokoju 409 dla Wydziału 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ALNAG Barbara Wróbel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Zygmunta Miłkowskiego 3/301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30-349 Kraków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- 37.48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77,48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2 - Dostawa mebli </w:t>
            </w:r>
            <w:r>
              <w:rPr>
                <w:rFonts w:ascii="Arial" w:hAnsi="Arial" w:cs="Arial"/>
              </w:rPr>
              <w:lastRenderedPageBreak/>
              <w:t>biurowych do pokoju 409 dla Wydziału 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 xml:space="preserve">"Drzewiarz- Bis" </w:t>
            </w:r>
            <w:proofErr w:type="spellStart"/>
            <w:r>
              <w:rPr>
                <w:rFonts w:ascii="Arial" w:hAnsi="Arial" w:cs="Arial"/>
                <w:b/>
                <w:bCs/>
              </w:rPr>
              <w:t>sp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.z </w:t>
            </w:r>
            <w:r>
              <w:rPr>
                <w:rFonts w:ascii="Arial" w:hAnsi="Arial" w:cs="Arial"/>
                <w:b/>
                <w:bCs/>
              </w:rPr>
              <w:lastRenderedPageBreak/>
              <w:t>o.o.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Kardynała Wyszyńskiego 46/a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87-600 Lipno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1 - Cena - 57.14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lastRenderedPageBreak/>
              <w:t xml:space="preserve">  77,14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Dostawa mebli biurowych do pokoju 409 dla Wydziału 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Danlab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Danuta </w:t>
            </w:r>
            <w:proofErr w:type="spellStart"/>
            <w:r>
              <w:rPr>
                <w:rFonts w:ascii="Arial" w:hAnsi="Arial" w:cs="Arial"/>
                <w:b/>
                <w:bCs/>
              </w:rPr>
              <w:t>Katryńska</w:t>
            </w:r>
            <w:proofErr w:type="spellEnd"/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Handlowa 6D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15-399 Białystok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- 50.15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90,15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Dostawa mebli biurowych do pokoju 409 dla Wydziału 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KS. BP. HERBERTA BEDNORZA 2A-6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40-384 KATOWICE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- 48.00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88,00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Dostawa mebli biurowych do pokoju 409 dla Wydziału 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Białostocka 40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42-202 Częstochowa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- 43.48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83,48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2 - Dostawa mebli </w:t>
            </w:r>
            <w:r>
              <w:rPr>
                <w:rFonts w:ascii="Arial" w:hAnsi="Arial" w:cs="Arial"/>
              </w:rPr>
              <w:lastRenderedPageBreak/>
              <w:t>biurowych do pokoju 409 dla Wydziału 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lastRenderedPageBreak/>
              <w:t>Domi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Styl Maciej </w:t>
            </w:r>
            <w:r>
              <w:rPr>
                <w:rFonts w:ascii="Arial" w:hAnsi="Arial" w:cs="Arial"/>
                <w:b/>
                <w:bCs/>
              </w:rPr>
              <w:lastRenderedPageBreak/>
              <w:t>Banaszek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Minkowice 206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21-007 Mełgiew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1 - Cena - 49.06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lastRenderedPageBreak/>
              <w:t xml:space="preserve">  69,06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Dostawa mebli biurowych do pokoju 409 dla Wydziału 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SIGMA Sp. z o.o.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Niemodlińska 87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45-864 Opole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- 48.00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68,00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Dostawa mebli biurowych do pokoju 409 dla Wydziału 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LCG Sp. z o.o.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Zaleskiego 22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43-400 Cieszyn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- 27.43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67,43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Dostawa mebli biurowych do pokoju 409 dla Wydziału 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Bydgosta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Sp. z o.o.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Fordońska 246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85-766 Bydgoszcz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- 45.58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65,58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2 - Dostawa mebli </w:t>
            </w:r>
            <w:r>
              <w:rPr>
                <w:rFonts w:ascii="Arial" w:hAnsi="Arial" w:cs="Arial"/>
              </w:rPr>
              <w:lastRenderedPageBreak/>
              <w:t>biurowych do pokoju 409 dla Wydziału 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KJMK Meble Sp. z o.o.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Gliwicka 189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40-859 Katowice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1 - Cena - 41.96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- 6.67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lastRenderedPageBreak/>
              <w:t xml:space="preserve">  48,63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Dostawa mebli biurowych do pokoju 409 dla Wydziału 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Przedsiębiorstwo Produkcyjno- Handlowo- Usługowe Studio-7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Miąsowa 19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28-305 Miąsowa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0,00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Dostawa mebli biurowych do pokoju 409 dla Wydziału 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Tronus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Ordona 2a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01-237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0,00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Dostawa mebli biurowych do pokoju 409 dla Wydziału 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Firma Produkcyjno-Usługowo-Handlowa Krzysztof Bieda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Piłsudskiego 43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34-600 Limanowa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0,00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3 - Dostawa mebli </w:t>
            </w:r>
            <w:r>
              <w:rPr>
                <w:rFonts w:ascii="Arial" w:hAnsi="Arial" w:cs="Arial"/>
              </w:rPr>
              <w:lastRenderedPageBreak/>
              <w:t>biurowych do pokoju 407 dla Wydziału 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ALNAG Barbara Wróbel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Zygmunta Miłkowskiego 3/301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30-349 Kraków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1 - Cena - 41.28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2 - Termin realizacji - 20.00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lastRenderedPageBreak/>
              <w:t xml:space="preserve">  81,28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Dostawa mebli biurowych do pokoju 407 dla Wydziału 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"Drzewiarz- Bis" </w:t>
            </w:r>
            <w:proofErr w:type="spellStart"/>
            <w:r>
              <w:rPr>
                <w:rFonts w:ascii="Arial" w:hAnsi="Arial" w:cs="Arial"/>
                <w:b/>
                <w:bCs/>
              </w:rPr>
              <w:t>sp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.z o.o.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Kardynała Wyszyńskiego 46/a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87-600 Lipno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- 41.84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61,84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Dostawa mebli biurowych do pokoju 407 dla Wydziału 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KAL-SPORT PAWEŁ KALITA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Trembeckiego 11a/11a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35-234 Rzeszów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0,00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Dostawa mebli biurowych do pokoju 407 dla Wydziału 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Danlab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Danuta </w:t>
            </w:r>
            <w:proofErr w:type="spellStart"/>
            <w:r>
              <w:rPr>
                <w:rFonts w:ascii="Arial" w:hAnsi="Arial" w:cs="Arial"/>
                <w:b/>
                <w:bCs/>
              </w:rPr>
              <w:t>Katryńska</w:t>
            </w:r>
            <w:proofErr w:type="spellEnd"/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Handlowa 6D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15-399 Białystok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- 60.00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80,00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3 - Dostawa mebli </w:t>
            </w:r>
            <w:r>
              <w:rPr>
                <w:rFonts w:ascii="Arial" w:hAnsi="Arial" w:cs="Arial"/>
              </w:rPr>
              <w:lastRenderedPageBreak/>
              <w:t>biurowych do pokoju 407 dla Wydziału 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 xml:space="preserve">Przedsiębiorstwo </w:t>
            </w:r>
            <w:r>
              <w:rPr>
                <w:rFonts w:ascii="Arial" w:hAnsi="Arial" w:cs="Arial"/>
                <w:b/>
                <w:bCs/>
              </w:rPr>
              <w:lastRenderedPageBreak/>
              <w:t>Handlowo-Usługowe "BOSTO" S.C.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Białostocka 40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42-202 Częstochowa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1 - Cena - 32.36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2 - Termin realizacji - 20.00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lastRenderedPageBreak/>
              <w:t xml:space="preserve">  72,36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Dostawa mebli biurowych do pokoju 407 dla Wydziału 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LCG Sp. z o.o.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Zaleskiego 22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43-400 Cieszyn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- 25.09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65,09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Dostawa mebli biurowych do pokoju 407 dla Wydziału 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Domi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Styl Maciej Banaszek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Minkowice 206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21-007 Mełgiew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- 33.94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53,94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Dostawa mebli biurowych do pokoju 407 dla Wydziału 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Przedsiębiorstwo Produkcyjno- Handlowo- Usługowe Studio-7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Miąsowa 19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28-305 Miąsowa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0,00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3 - Dostawa mebli </w:t>
            </w:r>
            <w:r>
              <w:rPr>
                <w:rFonts w:ascii="Arial" w:hAnsi="Arial" w:cs="Arial"/>
              </w:rPr>
              <w:lastRenderedPageBreak/>
              <w:t>biurowych do pokoju 407 dla Wydziału 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lastRenderedPageBreak/>
              <w:t>Tronus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Ordona 2a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01-237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1 - Cena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lastRenderedPageBreak/>
              <w:t xml:space="preserve">  0,00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4 - Dostawa mebli biurowych do pokoju 303 dla Wydziału 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"Drzewiarz- Bis" </w:t>
            </w:r>
            <w:proofErr w:type="spellStart"/>
            <w:r>
              <w:rPr>
                <w:rFonts w:ascii="Arial" w:hAnsi="Arial" w:cs="Arial"/>
                <w:b/>
                <w:bCs/>
              </w:rPr>
              <w:t>sp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.z o.o.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Kardynała Wyszyńskiego 46/a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87-600 Lipno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- 60.00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80,00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4 - Dostawa mebli biurowych do pokoju 303 dla Wydziału 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ALNAG Barbara Wróbel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Zygmunta Miłkowskiego 3/301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30-349 Kraków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- 39.81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79,81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4 - Dostawa mebli biurowych do pokoju 303 dla Wydziału 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KAL-SPORT PAWEŁ KALITA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Trembeckiego 11a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35-234 Rzeszów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0,00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4 - Dostawa mebli </w:t>
            </w:r>
            <w:r>
              <w:rPr>
                <w:rFonts w:ascii="Arial" w:hAnsi="Arial" w:cs="Arial"/>
              </w:rPr>
              <w:lastRenderedPageBreak/>
              <w:t>biurowych do pokoju 303 dla Wydziału 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LCG Sp. z o.o.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Zaleskiego 22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43-400 Cieszyn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1 - Cena - 47.41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2 - Termin realizacji - 20.00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lastRenderedPageBreak/>
              <w:t xml:space="preserve">  87,41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4 - Dostawa mebli biurowych do pokoju 303 dla Wydziału 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Białostocka 40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42-202 Częstochowa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- 44.65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84,65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4 - Dostawa mebli biurowych do pokoju 303 dla Wydziału 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Danlab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Danuta </w:t>
            </w:r>
            <w:proofErr w:type="spellStart"/>
            <w:r>
              <w:rPr>
                <w:rFonts w:ascii="Arial" w:hAnsi="Arial" w:cs="Arial"/>
                <w:b/>
                <w:bCs/>
              </w:rPr>
              <w:t>Katryńska</w:t>
            </w:r>
            <w:proofErr w:type="spellEnd"/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Handlowa 6D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15-399 Białystok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- 54.99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74,99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4 - Dostawa mebli biurowych do pokoju 303 dla Wydziału 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KS. BP. HERBERTA BEDNORZA 2A-6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40-384 KATOWICE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- 32.87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72,87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4 - Dostawa mebli </w:t>
            </w:r>
            <w:r>
              <w:rPr>
                <w:rFonts w:ascii="Arial" w:hAnsi="Arial" w:cs="Arial"/>
              </w:rPr>
              <w:lastRenderedPageBreak/>
              <w:t>biurowych do pokoju 303 dla Wydziału 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Toro Spółka zoo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Breń 64a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33-140 Lisia Góra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1 - Cena - 33.28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2 - Termin realizacji - 10.00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lastRenderedPageBreak/>
              <w:t xml:space="preserve">  63,28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4 - Dostawa mebli biurowych do pokoju 303 dla Wydziału 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Domi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Styl Maciej Banaszek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Minkowice 206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21-007 Mełgiew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- 34.30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54,30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4 - Dostawa mebli biurowych do pokoju 303 dla Wydziału 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Przedsiębiorstwo Produkcyjno- Handlowo- Usługowe Studio-7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Miąsowa 19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28-305 Miąsowa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0,00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4 - Dostawa mebli biurowych do pokoju 303 dla Wydziału 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Tronus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Ordona 2a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01-237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0,00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5 - Dostawa szaf </w:t>
            </w:r>
            <w:r>
              <w:rPr>
                <w:rFonts w:ascii="Arial" w:hAnsi="Arial" w:cs="Arial"/>
              </w:rPr>
              <w:lastRenderedPageBreak/>
              <w:t>aktowych z żaluzjowymi drzwiami dla Wydziału 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 xml:space="preserve">Lobbysklep.pl s.c. </w:t>
            </w:r>
            <w:r>
              <w:rPr>
                <w:rFonts w:ascii="Arial" w:hAnsi="Arial" w:cs="Arial"/>
                <w:b/>
                <w:bCs/>
              </w:rPr>
              <w:lastRenderedPageBreak/>
              <w:t xml:space="preserve">Tomasz </w:t>
            </w:r>
            <w:proofErr w:type="spellStart"/>
            <w:r>
              <w:rPr>
                <w:rFonts w:ascii="Arial" w:hAnsi="Arial" w:cs="Arial"/>
                <w:b/>
                <w:bCs/>
              </w:rPr>
              <w:t>Madlewski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, Krzysztof </w:t>
            </w:r>
            <w:proofErr w:type="spellStart"/>
            <w:r>
              <w:rPr>
                <w:rFonts w:ascii="Arial" w:hAnsi="Arial" w:cs="Arial"/>
                <w:b/>
                <w:bCs/>
              </w:rPr>
              <w:t>Łudzik</w:t>
            </w:r>
            <w:proofErr w:type="spellEnd"/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Pachońskiego 7A/86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31-223 Kraków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1 - Cena - 42.86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2 - Termin realizacji - 20.00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lastRenderedPageBreak/>
              <w:t xml:space="preserve">  82,86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5 - Dostawa szaf aktowych z żaluzjowymi drzwiami dla Wydziału 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"Drzewiarz- Bis" </w:t>
            </w:r>
            <w:proofErr w:type="spellStart"/>
            <w:r>
              <w:rPr>
                <w:rFonts w:ascii="Arial" w:hAnsi="Arial" w:cs="Arial"/>
                <w:b/>
                <w:bCs/>
              </w:rPr>
              <w:t>sp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.z o.o.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Kardynała Wyszyńskiego 46/a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87-600 Lipno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- 36.00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76,00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5 - Dostawa szaf aktowych z żaluzjowymi drzwiami dla Wydziału 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ALNAG Barbara Wróbel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Zygmunta Miłkowskiego 3/301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30-349 Kraków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- 28.80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68,80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5 - Dostawa szaf aktowych z żaluzjowymi drzwiami dla Wydziału </w:t>
            </w:r>
            <w:r>
              <w:rPr>
                <w:rFonts w:ascii="Arial" w:hAnsi="Arial" w:cs="Arial"/>
              </w:rPr>
              <w:lastRenderedPageBreak/>
              <w:t>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"F/X" Kamińska, Cisowski spółka jawna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Koszalińska 6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42-202 Częstochowa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- 60.00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- 10.00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90,00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5 - Dostawa szaf aktowych z żaluzjowymi drzwiami dla Wydziału 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Białostocka 40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42-202 Częstochowa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- 42.35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82,35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5 - Dostawa szaf aktowych z żaluzjowymi drzwiami dla Wydziału 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KS. BP. HERBERTA BEDNORZA 2A-6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40-384 KATOWICE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- 37.89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77,89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5 - Dostawa szaf aktowych z żaluzjowymi drzwiami dla Wydziału 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LCG Sp. z o.o.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Zaleskiego 22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43-400 Cieszyn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- 31.15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71,15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5 - Dostawa szaf </w:t>
            </w:r>
            <w:r>
              <w:rPr>
                <w:rFonts w:ascii="Arial" w:hAnsi="Arial" w:cs="Arial"/>
              </w:rPr>
              <w:lastRenderedPageBreak/>
              <w:t>aktowych z żaluzjowymi drzwiami dla Wydziału 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 xml:space="preserve">KART-MAP KRZYSZTOF </w:t>
            </w:r>
            <w:r>
              <w:rPr>
                <w:rFonts w:ascii="Arial" w:hAnsi="Arial" w:cs="Arial"/>
                <w:b/>
                <w:bCs/>
              </w:rPr>
              <w:lastRenderedPageBreak/>
              <w:t>ŁACHACZ SPÓŁKA JAWNA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Nikielkowo Parkowa 3 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10-376 Olsztyn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1 - Cena - 45.95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2 - Termin realizacji - 20.00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lastRenderedPageBreak/>
              <w:t xml:space="preserve">  65,95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5 - Dostawa szaf aktowych z żaluzjowymi drzwiami dla Wydziału 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Domi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Styl Maciej Banaszek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Minkowice 206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21-007 Mełgiew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- 41.14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61,14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5 - Dostawa szaf aktowych z żaluzjowymi drzwiami dla Wydziału 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Danlab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Danuta </w:t>
            </w:r>
            <w:proofErr w:type="spellStart"/>
            <w:r>
              <w:rPr>
                <w:rFonts w:ascii="Arial" w:hAnsi="Arial" w:cs="Arial"/>
                <w:b/>
                <w:bCs/>
              </w:rPr>
              <w:t>Katryńska</w:t>
            </w:r>
            <w:proofErr w:type="spellEnd"/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Handlowa 6D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15-399 Białystok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- 31.30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31,30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5 - Dostawa szaf aktowych z żaluzjowymi drzwiami dla Wydziału </w:t>
            </w:r>
            <w:r>
              <w:rPr>
                <w:rFonts w:ascii="Arial" w:hAnsi="Arial" w:cs="Arial"/>
              </w:rPr>
              <w:lastRenderedPageBreak/>
              <w:t>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lastRenderedPageBreak/>
              <w:t>Tronus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Ordona 2a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01-237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0,00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6 - Dostawa mebli biurowych do pokoju 416, 417 dla Wydziału 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Biuro Inżynieryjne DOT Tomasz Dubiecki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Lubomira 29/A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62-090 Mrowino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- 52.51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92,51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6 - Dostawa mebli biurowych do pokoju 416, 417 dla Wydziału 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ALNAG Barbara Wróbel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Zygmunta Miłkowskiego 3/301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30-349 Kraków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- 42.25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82,25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6 - Dostawa mebli biurowych do pokoju 416, 417 dla Wydziału 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"Drzewiarz- Bis" </w:t>
            </w:r>
            <w:proofErr w:type="spellStart"/>
            <w:r>
              <w:rPr>
                <w:rFonts w:ascii="Arial" w:hAnsi="Arial" w:cs="Arial"/>
                <w:b/>
                <w:bCs/>
              </w:rPr>
              <w:t>sp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.z o.o.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Kardynała Wyszyńskiego 46/a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87-600 Lipno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- 60.00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80,00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6 - Dostawa mebli biurowych do pokoju 416, 417 dla Wydziału </w:t>
            </w:r>
            <w:r>
              <w:rPr>
                <w:rFonts w:ascii="Arial" w:hAnsi="Arial" w:cs="Arial"/>
              </w:rPr>
              <w:lastRenderedPageBreak/>
              <w:t>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LCG Sp. z o.o.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Zaleskiego 22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43-400 Cieszyn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- 42.83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3 - Okres gwarancji - </w:t>
            </w:r>
            <w:r>
              <w:rPr>
                <w:rFonts w:ascii="Arial" w:hAnsi="Arial" w:cs="Arial"/>
              </w:rPr>
              <w:lastRenderedPageBreak/>
              <w:t>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lastRenderedPageBreak/>
              <w:t xml:space="preserve">  82,83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6 - Dostawa mebli biurowych do pokoju 416, 417 dla Wydziału 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Domi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Styl Maciej Banaszek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Minkowice 206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21-007 Mełgiew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- 51.28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71,28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6 - Dostawa mebli biurowych do pokoju 416, 417 dla Wydziału 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Danlab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Danuta </w:t>
            </w:r>
            <w:proofErr w:type="spellStart"/>
            <w:r>
              <w:rPr>
                <w:rFonts w:ascii="Arial" w:hAnsi="Arial" w:cs="Arial"/>
                <w:b/>
                <w:bCs/>
              </w:rPr>
              <w:t>Katryńska</w:t>
            </w:r>
            <w:proofErr w:type="spellEnd"/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Handlowa 6D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15-399 Białystok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- 50.56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70,56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6 - Dostawa mebli biurowych do pokoju 416, 417 dla Wydziału 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Toro Spółka zoo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Breń 64a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33-140 Lisia Góra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- 36.67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- 10.00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66,67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6 - Dostawa mebli biurowych do pokoju 416, 417 dla Wydziału </w:t>
            </w:r>
            <w:r>
              <w:rPr>
                <w:rFonts w:ascii="Arial" w:hAnsi="Arial" w:cs="Arial"/>
              </w:rPr>
              <w:lastRenderedPageBreak/>
              <w:t>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lastRenderedPageBreak/>
              <w:t>Bydgosta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Sp. z o.o.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Fordońska 246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85-766 Bydgoszcz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- 42.05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3 - Okres gwarancji - </w:t>
            </w:r>
            <w:r>
              <w:rPr>
                <w:rFonts w:ascii="Arial" w:hAnsi="Arial" w:cs="Arial"/>
              </w:rPr>
              <w:lastRenderedPageBreak/>
              <w:t>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lastRenderedPageBreak/>
              <w:t xml:space="preserve">  62,05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6 - Dostawa mebli biurowych do pokoju 416, 417 dla Wydziału 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Przedsiębiorstwo Produkcyjno- Handlowo- Usługowe Studio-7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Miąsowa 19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28-305 Miąsowa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0,00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6 - Dostawa mebli biurowych do pokoju 416, 417 dla Wydziału 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Tronus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Ordona 2a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01-237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0,00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6 - Dostawa mebli biurowych do pokoju 416, 417 dla Wydziału Zarządzania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Firma Produkcyjno-Usługowo-Handlowa Krzysztof Bieda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Piłsudskiego 43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34-600 Limanowa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0,00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7 - Dostawa i montaż mebli do małej Sali Senatu Politechniki </w:t>
            </w:r>
            <w:r>
              <w:rPr>
                <w:rFonts w:ascii="Arial" w:hAnsi="Arial" w:cs="Arial"/>
              </w:rPr>
              <w:lastRenderedPageBreak/>
              <w:t>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Biuro Inżynieryjne DOT Tomasz Dubiecki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Lubomira 29/A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62-090 Mrowino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- 49.82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3 - Okres gwarancji - </w:t>
            </w:r>
            <w:r>
              <w:rPr>
                <w:rFonts w:ascii="Arial" w:hAnsi="Arial" w:cs="Arial"/>
              </w:rPr>
              <w:lastRenderedPageBreak/>
              <w:t>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lastRenderedPageBreak/>
              <w:t xml:space="preserve">  89,82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7 - Dostawa i montaż mebli do małej Sali Senatu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ALNAG Barbara Wróbel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Zygmunta Miłkowskiego 3/301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30-349 Kraków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- 47.54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87,54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7 - Dostawa i montaż mebli do małej Sali Senatu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LCG Sp. z o.o.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Zaleskiego 22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43-400 Cieszyn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- 42.41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82,41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7 - Dostawa i montaż mebli do małej Sali Senatu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Danlab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Danuta </w:t>
            </w:r>
            <w:proofErr w:type="spellStart"/>
            <w:r>
              <w:rPr>
                <w:rFonts w:ascii="Arial" w:hAnsi="Arial" w:cs="Arial"/>
                <w:b/>
                <w:bCs/>
              </w:rPr>
              <w:t>Katryńska</w:t>
            </w:r>
            <w:proofErr w:type="spellEnd"/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Handlowa 6D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15-399 Białystok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- 60.00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80,00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7 - Dostawa i montaż mebli do małej Sali Senatu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Domi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Styl Maciej Banaszek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Minkowice 206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21-007 Mełgiew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- 58.62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78,62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7 - Dostawa i montaż mebli do małej Sali Senatu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Przedsiębiorstwo Produkcyjno- Handlowo- Usługowe Studio-7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Miąsowa 19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28-305 Miąsowa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0,00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7 - Dostawa i </w:t>
            </w:r>
            <w:r>
              <w:rPr>
                <w:rFonts w:ascii="Arial" w:hAnsi="Arial" w:cs="Arial"/>
              </w:rPr>
              <w:lastRenderedPageBreak/>
              <w:t>montaż mebli do małej Sali Senatu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lastRenderedPageBreak/>
              <w:t>Tronus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Ordona 2a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01-237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1 - Cena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lastRenderedPageBreak/>
              <w:t xml:space="preserve">  0,00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7 - Dostawa i montaż mebli do małej Sali Senatu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Firma Produkcyjno-Usługowo-Handlowa Krzysztof Bieda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Piłsudskiego 43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34-600 Limanowa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0,00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8 - Dostawa biurka oraz fotela biurowego rehabilitacyjnego dla osoby z niepełnosprawnością na Wydziale Inżynierii Produkcji i Technologii Materiałów PCz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"Drzewiarz- Bis" </w:t>
            </w:r>
            <w:proofErr w:type="spellStart"/>
            <w:r>
              <w:rPr>
                <w:rFonts w:ascii="Arial" w:hAnsi="Arial" w:cs="Arial"/>
                <w:b/>
                <w:bCs/>
              </w:rPr>
              <w:t>sp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.z o.o.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Kardynała Wyszyńskiego 46/a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87-600 Lipno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- 52.62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72,62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8 - Dostawa biurka oraz fotela biurowego rehabilitacyjnego dla osoby z niepełnosprawnością na Wydziale Inżynierii Produkcji i Technologii </w:t>
            </w:r>
            <w:r>
              <w:rPr>
                <w:rFonts w:ascii="Arial" w:hAnsi="Arial" w:cs="Arial"/>
              </w:rPr>
              <w:lastRenderedPageBreak/>
              <w:t>Materiałów PCz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ALNAG Barbara Wróbel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Zygmunta Miłkowskiego 3/301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30-349 Kraków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0,00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8 - Dostawa biurka oraz fotela biurowego rehabilitacyjnego dla osoby z niepełnosprawnością na Wydziale Inżynierii Produkcji i Technologii Materiałów PCz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Białostocka 40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42-202 Częstochowa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- 58.99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98,99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8 - Dostawa biurka oraz fotela biurowego rehabilitacyjnego dla osoby z niepełnosprawnością na Wydziale Inżynierii Produkcji i Technologii Materiałów PCz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Danlab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Danuta </w:t>
            </w:r>
            <w:proofErr w:type="spellStart"/>
            <w:r>
              <w:rPr>
                <w:rFonts w:ascii="Arial" w:hAnsi="Arial" w:cs="Arial"/>
                <w:b/>
                <w:bCs/>
              </w:rPr>
              <w:t>Katryńska</w:t>
            </w:r>
            <w:proofErr w:type="spellEnd"/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Handlowa 6D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15-399 Białystok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- 60.00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80,00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8 - Dostawa biurka oraz fotela biurowego rehabilitacyjnego dla osoby z niepełnosprawnością na Wydziale </w:t>
            </w:r>
            <w:r>
              <w:rPr>
                <w:rFonts w:ascii="Arial" w:hAnsi="Arial" w:cs="Arial"/>
              </w:rPr>
              <w:lastRenderedPageBreak/>
              <w:t>Inżynierii Produkcji i Technologii Materiałów PCz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lastRenderedPageBreak/>
              <w:t>Domi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Styl Maciej Banaszek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Minkowice 206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21-007 Mełgiew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- 56.32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76,32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8 - Dostawa biurka oraz fotela biurowego rehabilitacyjnego dla osoby z niepełnosprawnością na Wydziale Inżynierii Produkcji i Technologii Materiałów PCz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LCG Sp. z o.o.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Zaleskiego 22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43-400 Cieszyn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- 20.07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60,07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8 - Dostawa biurka oraz fotela biurowego rehabilitacyjnego dla osoby z niepełnosprawnością na Wydziale Inżynierii Produkcji i Technologii Materiałów PCz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Tronus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Ordona 2a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01-237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0,00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9 - Dostawa mebli do nowego budynku Archiwum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"Drzewiarz- Bis" </w:t>
            </w:r>
            <w:proofErr w:type="spellStart"/>
            <w:r>
              <w:rPr>
                <w:rFonts w:ascii="Arial" w:hAnsi="Arial" w:cs="Arial"/>
                <w:b/>
                <w:bCs/>
              </w:rPr>
              <w:t>sp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.z o.o.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Kardynała Wyszyńskiego 46/a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87-600 Lipno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- 60.00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100,00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lastRenderedPageBreak/>
              <w:t>9 - Dostawa mebli do nowego budynku Archiwum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Biuro Inżynieryjne DOT Tomasz Dubiecki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Lubomira 29/A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62-090 Mrowino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0,00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9 - Dostawa mebli do nowego budynku Archiwum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KAL-SPORT PAWEŁ KALITA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Trembeckiego 11a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35-234 Rzeszów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0,00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9 - Dostawa mebli do nowego budynku Archiwum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ALNAG Barbara Wróbel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Zygmunta Miłkowskiego 3/301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30-349 Kraków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0,00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9 - Dostawa mebli do nowego budynku Archiwum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Danlab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Danuta </w:t>
            </w:r>
            <w:proofErr w:type="spellStart"/>
            <w:r>
              <w:rPr>
                <w:rFonts w:ascii="Arial" w:hAnsi="Arial" w:cs="Arial"/>
                <w:b/>
                <w:bCs/>
              </w:rPr>
              <w:t>Katryńska</w:t>
            </w:r>
            <w:proofErr w:type="spellEnd"/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Handlowa 6D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15-399 Białystok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- 56.71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96,71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9 - Dostawa mebli do nowego budynku Archiwum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Domi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Styl Maciej Banaszek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Minkowice 206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21-007 Mełgiew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- 48.89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88,89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9 - Dostawa mebli do nowego </w:t>
            </w:r>
            <w:r>
              <w:rPr>
                <w:rFonts w:ascii="Arial" w:hAnsi="Arial" w:cs="Arial"/>
              </w:rPr>
              <w:lastRenderedPageBreak/>
              <w:t>budynku Archiwum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EURO-MEBLE MAŁGORZATA MASŁOŃ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KS. BP. HERBERTA BEDNORZA 2A-6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40-384 KATOWICE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1 - Cena - 29.33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2 - Termin realizacji - </w:t>
            </w:r>
            <w:r>
              <w:rPr>
                <w:rFonts w:ascii="Arial" w:hAnsi="Arial" w:cs="Arial"/>
              </w:rPr>
              <w:lastRenderedPageBreak/>
              <w:t>20.00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lastRenderedPageBreak/>
              <w:t xml:space="preserve">  69,33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9 - Dostawa mebli do nowego budynku Archiwum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Przedsiębiorstwo Produkcyjno- Handlowo- Usługowe Studio-7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Miąsowa 19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28-305 Miąsowa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0,00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9 - Dostawa mebli do nowego budynku Archiwum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Tronus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Ordona 2a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01-237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0,00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9 - Dostawa mebli do nowego budynku Archiwum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LCG Sp. z o.o.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Zaleskiego 22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43-400 Cieszyn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0,00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9 - Dostawa mebli do nowego budynku Archiwum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Bydgosta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Sp. z o.o.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Fordońska 246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85-766 Bydgoszcz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0,00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9 - Dostawa mebli do nowego budynku Archiwum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MEBLE AGA Agnieszka </w:t>
            </w:r>
            <w:proofErr w:type="spellStart"/>
            <w:r>
              <w:rPr>
                <w:rFonts w:ascii="Arial" w:hAnsi="Arial" w:cs="Arial"/>
                <w:b/>
                <w:bCs/>
              </w:rPr>
              <w:t>Martałek</w:t>
            </w:r>
            <w:proofErr w:type="spellEnd"/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Krasawa 27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42-256 Olsztyn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0,00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lastRenderedPageBreak/>
              <w:t>9 - Dostawa mebli do nowego budynku Archiwum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Firma Produkcyjno-Usługowo-Handlowa Krzysztof Bieda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Piłsudskiego 43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34-600 Limanowa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0,00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10 - Dostawa i montaż mebli dla Biura Studentów Zagranicznych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Biuro Inżynieryjne DOT Tomasz Dubiecki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Lubomira 29/A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62-090 Mrowino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- 53.92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93,92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10 - Dostawa i montaż mebli dla Biura Studentów Zagranicznych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ALNAG Barbara Wróbel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Zygmunta Miłkowskiego 3/301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30-349 Kraków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- 51.25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91,25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10 - Dostawa i montaż mebli dla Biura Studentów Zagranicznych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"Drzewiarz- Bis" </w:t>
            </w:r>
            <w:proofErr w:type="spellStart"/>
            <w:r>
              <w:rPr>
                <w:rFonts w:ascii="Arial" w:hAnsi="Arial" w:cs="Arial"/>
                <w:b/>
                <w:bCs/>
              </w:rPr>
              <w:t>sp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.z o.o.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Kardynała Wyszyńskiego 46/a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87-600 Lipno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- 60.00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80,00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10 - Dostawa i montaż mebli dla Biura Studentów Zagranicznych Politechniki </w:t>
            </w:r>
            <w:r>
              <w:rPr>
                <w:rFonts w:ascii="Arial" w:hAnsi="Arial" w:cs="Arial"/>
              </w:rPr>
              <w:lastRenderedPageBreak/>
              <w:t>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Przedsiębiorstwo Handlowo-Usługowe "BOSTO" S.C.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Białostocka 40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42-202 Częstochowa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- 57.77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97,77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10 - Dostawa i montaż mebli dla Biura Studentów Zagranicznych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KS. BP. HERBERTA BEDNORZA 2A-6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40-384 KATOWICE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- 46.89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86,89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10 - Dostawa i montaż mebli dla Biura Studentów Zagranicznych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Danlab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Danuta </w:t>
            </w:r>
            <w:proofErr w:type="spellStart"/>
            <w:r>
              <w:rPr>
                <w:rFonts w:ascii="Arial" w:hAnsi="Arial" w:cs="Arial"/>
                <w:b/>
                <w:bCs/>
              </w:rPr>
              <w:t>Katryńska</w:t>
            </w:r>
            <w:proofErr w:type="spellEnd"/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Handlowa 6D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15-399 Białystok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- 55.81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- 10.00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85,81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10 - Dostawa i montaż mebli dla Biura Studentów Zagranicznych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Domi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Styl Maciej Banaszek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Minkowice 206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21-007 Mełgiew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- 50.55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70,55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10 - Dostawa i montaż mebli dla Biura Studentów Zagranicznych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Przedsiębiorstwo Produkcyjno- Handlowo- Usługowe Studio-7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Miąsowa 19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28-305 Miąsowa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0,00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10 - Dostawa i montaż mebli dla Biura Studentów </w:t>
            </w:r>
            <w:r>
              <w:rPr>
                <w:rFonts w:ascii="Arial" w:hAnsi="Arial" w:cs="Arial"/>
              </w:rPr>
              <w:lastRenderedPageBreak/>
              <w:t>Zagranicznych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lastRenderedPageBreak/>
              <w:t>Tronus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Ordona 2a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01-237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lastRenderedPageBreak/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lastRenderedPageBreak/>
              <w:t xml:space="preserve">  0,00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10 - Dostawa i montaż mebli dla Biura Studentów Zagranicznych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LCG Sp. z o.o.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Zaleskiego 22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43-400 Cieszyn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0,00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10 - Dostawa i montaż mebli dla Biura Studentów Zagranicznych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Firma Produkcyjno-Usługowo-Handlowa Krzysztof Bieda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Piłsudskiego 43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34-600 Limanowa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0,00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11 - Dostawa mebli biurowych dla Wydziału Budownictwa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"Drzewiarz- Bis" </w:t>
            </w:r>
            <w:proofErr w:type="spellStart"/>
            <w:r>
              <w:rPr>
                <w:rFonts w:ascii="Arial" w:hAnsi="Arial" w:cs="Arial"/>
                <w:b/>
                <w:bCs/>
              </w:rPr>
              <w:t>sp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.z o.o.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Kardynała Wyszyńskiego 46/a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87-600 Lipno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- 50.51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70,51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11 - Dostawa mebli biurowych dla Wydziału Budownictwa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Biuro Inżynieryjne DOT Tomasz Dubiecki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Lubomira 29/A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62-090 Mrowino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- 15.66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55,66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11 - Dostawa </w:t>
            </w:r>
            <w:r>
              <w:rPr>
                <w:rFonts w:ascii="Arial" w:hAnsi="Arial" w:cs="Arial"/>
              </w:rPr>
              <w:lastRenderedPageBreak/>
              <w:t>mebli biurowych dla Wydziału Budownictwa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ALNAG Barbara Wróbel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Zygmunta Miłkowskiego 3/301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30-349 Kraków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1 - Cena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lastRenderedPageBreak/>
              <w:t xml:space="preserve">  0,00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11 - Dostawa mebli biurowych dla Wydziału Budownictwa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PPUH WALDII Waldemar Saternus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Stacyjna 13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42-263 Korwinów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- 60.00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100,00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11 - Dostawa mebli biurowych dla Wydziału Budownictwa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Danlab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Danuta </w:t>
            </w:r>
            <w:proofErr w:type="spellStart"/>
            <w:r>
              <w:rPr>
                <w:rFonts w:ascii="Arial" w:hAnsi="Arial" w:cs="Arial"/>
                <w:b/>
                <w:bCs/>
              </w:rPr>
              <w:t>Katryńska</w:t>
            </w:r>
            <w:proofErr w:type="spellEnd"/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Handlowa 6D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15-399 Białystok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- 50.77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70,77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11 - Dostawa mebli biurowych dla Wydziału Budownictwa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KS. BP. HERBERTA BEDNORZA 2A-6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40-384 KATOWICE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- 23.20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63,20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11 - Dostawa mebli biurowych dla Wydziału Budownictwa Politechniki </w:t>
            </w:r>
            <w:r>
              <w:rPr>
                <w:rFonts w:ascii="Arial" w:hAnsi="Arial" w:cs="Arial"/>
              </w:rPr>
              <w:lastRenderedPageBreak/>
              <w:t>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LCG Sp. z o.o.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Zaleskiego 22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43-400 Cieszyn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- 16.12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- 20.00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56,12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11 - Dostawa mebli biurowych dla Wydziału Budownictwa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Domi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Styl Maciej Banaszek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Minkowice 206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21-007 Mełgiew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- 35.79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55,79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11 - Dostawa mebli biurowych dla Wydziału Budownictwa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Przedsiębiorstwo Produkcyjno- Handlowo- Usługowe Studio-7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Miąsowa 19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28-305 Miąsowa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0,00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11 - Dostawa mebli biurowych dla Wydziału Budownictwa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Tronus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Ordona 2a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01-237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0,00</w:t>
            </w:r>
          </w:p>
        </w:tc>
      </w:tr>
      <w:tr w:rsidR="000747BC" w:rsidTr="000747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11 - Dostawa mebli biurowych dla Wydziału Budownictwa Politechniki Częstochowskiej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Firma Produkcyjno-Usługowo-Handlowa Krzysztof Bieda</w:t>
            </w:r>
          </w:p>
          <w:p w:rsidR="000747BC" w:rsidRDefault="000747BC" w:rsidP="00722B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Piłsudskiego 43</w:t>
            </w:r>
          </w:p>
          <w:p w:rsidR="000747BC" w:rsidRDefault="000747BC" w:rsidP="00722B9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34-600 Limanowa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- 0.00</w:t>
            </w:r>
          </w:p>
          <w:p w:rsidR="000747BC" w:rsidRDefault="000747BC" w:rsidP="00722B9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7BC" w:rsidRDefault="000747BC" w:rsidP="00722B9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0,00</w:t>
            </w:r>
          </w:p>
        </w:tc>
      </w:tr>
    </w:tbl>
    <w:p w:rsidR="000747BC" w:rsidRDefault="000747BC" w:rsidP="00722B9B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</w:p>
    <w:bookmarkEnd w:id="0"/>
    <w:sectPr w:rsidR="000747BC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62DE" w:rsidRDefault="008862DE">
      <w:r>
        <w:separator/>
      </w:r>
    </w:p>
  </w:endnote>
  <w:endnote w:type="continuationSeparator" w:id="0">
    <w:p w:rsidR="008862DE" w:rsidRDefault="00886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47BC" w:rsidRPr="000747BC" w:rsidRDefault="00722B9B" w:rsidP="000747BC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747BC" w:rsidRPr="000747BC" w:rsidTr="001F6577">
      <w:tc>
        <w:tcPr>
          <w:tcW w:w="0" w:type="auto"/>
          <w:shd w:val="clear" w:color="auto" w:fill="auto"/>
          <w:vAlign w:val="center"/>
        </w:tcPr>
        <w:p w:rsidR="000747BC" w:rsidRPr="000747BC" w:rsidRDefault="000747BC" w:rsidP="000747BC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747BC" w:rsidRPr="000747BC" w:rsidRDefault="000747BC" w:rsidP="000747BC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0747BC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0747BC" w:rsidRPr="000747BC" w:rsidRDefault="000747BC" w:rsidP="000747BC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747BC" w:rsidRPr="000747BC" w:rsidRDefault="000747BC" w:rsidP="000747BC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0747BC" w:rsidRPr="000747BC" w:rsidRDefault="000747BC" w:rsidP="000747BC">
    <w:pPr>
      <w:spacing w:line="276" w:lineRule="auto"/>
      <w:rPr>
        <w:rFonts w:ascii="Roboto" w:hAnsi="Roboto"/>
        <w:b/>
        <w:bCs/>
      </w:rPr>
    </w:pPr>
    <w:r w:rsidRPr="000747BC">
      <w:rPr>
        <w:rFonts w:ascii="Roboto" w:hAnsi="Roboto"/>
        <w:b/>
        <w:bCs/>
        <w:szCs w:val="18"/>
      </w:rPr>
      <w:t>Kanclerz Politechniki Częstochowskiej</w:t>
    </w:r>
  </w:p>
  <w:p w:rsidR="000747BC" w:rsidRPr="000747BC" w:rsidRDefault="00722B9B" w:rsidP="000747BC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0747BC" w:rsidRPr="000747BC">
      <w:rPr>
        <w:rFonts w:ascii="Roboto" w:hAnsi="Roboto"/>
      </w:rPr>
      <w:t>ul. Gen. J.H. Dąbrowskiego 69, 42-201 Częstochowa</w:t>
    </w:r>
  </w:p>
  <w:p w:rsidR="000747BC" w:rsidRPr="000747BC" w:rsidRDefault="000747BC" w:rsidP="000747BC">
    <w:pPr>
      <w:spacing w:line="276" w:lineRule="auto"/>
      <w:rPr>
        <w:rFonts w:ascii="Arial" w:hAnsi="Arial"/>
        <w:noProof/>
      </w:rPr>
    </w:pPr>
    <w:r w:rsidRPr="000747BC">
      <w:rPr>
        <w:rFonts w:ascii="Roboto" w:hAnsi="Roboto"/>
      </w:rPr>
      <w:t>tel. +48 34 325 02 56, e-mail: kanclerz@pcz.pl</w:t>
    </w:r>
  </w:p>
  <w:p w:rsidR="000747BC" w:rsidRPr="000747BC" w:rsidRDefault="000747BC" w:rsidP="000747BC">
    <w:pPr>
      <w:rPr>
        <w:rFonts w:ascii="Roboto" w:hAnsi="Roboto"/>
        <w:b/>
      </w:rPr>
    </w:pPr>
    <w:r w:rsidRPr="000747BC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62DE" w:rsidRDefault="008862DE">
      <w:r>
        <w:separator/>
      </w:r>
    </w:p>
  </w:footnote>
  <w:footnote w:type="continuationSeparator" w:id="0">
    <w:p w:rsidR="008862DE" w:rsidRDefault="008862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47BC" w:rsidRPr="000747BC" w:rsidRDefault="00722B9B" w:rsidP="000747BC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0747BC" w:rsidRPr="000747BC" w:rsidRDefault="000747BC" w:rsidP="000747BC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62DE"/>
    <w:rsid w:val="00022322"/>
    <w:rsid w:val="00042497"/>
    <w:rsid w:val="000747BC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55320"/>
    <w:rsid w:val="00596EA3"/>
    <w:rsid w:val="00596FD7"/>
    <w:rsid w:val="005E5BFF"/>
    <w:rsid w:val="00604E3B"/>
    <w:rsid w:val="00607F9B"/>
    <w:rsid w:val="00644DCB"/>
    <w:rsid w:val="00657C1E"/>
    <w:rsid w:val="006E3089"/>
    <w:rsid w:val="00712C39"/>
    <w:rsid w:val="00722B9B"/>
    <w:rsid w:val="00756CDA"/>
    <w:rsid w:val="007E2ACC"/>
    <w:rsid w:val="007E68C5"/>
    <w:rsid w:val="00832144"/>
    <w:rsid w:val="00836DAF"/>
    <w:rsid w:val="008567C7"/>
    <w:rsid w:val="008642B3"/>
    <w:rsid w:val="008862DE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02BF5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39A899D4-3F77-48EC-93A4-5949E2A12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36EDA"/>
    <w:rPr>
      <w:sz w:val="24"/>
      <w:szCs w:val="24"/>
    </w:rPr>
  </w:style>
  <w:style w:type="character" w:customStyle="1" w:styleId="Nagwek1Znak">
    <w:name w:val="Nagłówek 1 Znak"/>
    <w:link w:val="Nagwek1"/>
    <w:rsid w:val="000747BC"/>
    <w:rPr>
      <w:b/>
      <w:kern w:val="28"/>
      <w:sz w:val="24"/>
    </w:rPr>
  </w:style>
  <w:style w:type="paragraph" w:customStyle="1" w:styleId="msonormal0">
    <w:name w:val="msonormal"/>
    <w:basedOn w:val="Normalny"/>
    <w:rsid w:val="000747BC"/>
    <w:pPr>
      <w:spacing w:before="100" w:beforeAutospacing="1" w:after="100" w:afterAutospacing="1"/>
    </w:pPr>
  </w:style>
  <w:style w:type="character" w:customStyle="1" w:styleId="StopkaZnak">
    <w:name w:val="Stopka Znak"/>
    <w:link w:val="Stopka"/>
    <w:rsid w:val="000747BC"/>
    <w:rPr>
      <w:sz w:val="24"/>
      <w:szCs w:val="24"/>
    </w:rPr>
  </w:style>
  <w:style w:type="character" w:customStyle="1" w:styleId="TekstpodstawowyZnak">
    <w:name w:val="Tekst podstawowy Znak"/>
    <w:link w:val="Tekstpodstawowy"/>
    <w:rsid w:val="000747BC"/>
    <w:rPr>
      <w:sz w:val="24"/>
    </w:rPr>
  </w:style>
  <w:style w:type="character" w:customStyle="1" w:styleId="ZwykytekstZnak">
    <w:name w:val="Zwykły tekst Znak"/>
    <w:link w:val="Zwykytekst"/>
    <w:rsid w:val="000747BC"/>
    <w:rPr>
      <w:rFonts w:ascii="Courier New" w:hAnsi="Courier New" w:cs="Courier New"/>
    </w:rPr>
  </w:style>
  <w:style w:type="paragraph" w:styleId="Bezodstpw">
    <w:name w:val="No Spacing"/>
    <w:uiPriority w:val="1"/>
    <w:qFormat/>
    <w:rsid w:val="000747BC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36</Pages>
  <Words>5647</Words>
  <Characters>30506</Characters>
  <Application>Microsoft Office Word</Application>
  <DocSecurity>0</DocSecurity>
  <Lines>254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2024-05-16T06:57:00Z</cp:lastPrinted>
  <dcterms:created xsi:type="dcterms:W3CDTF">2024-05-16T06:57:00Z</dcterms:created>
  <dcterms:modified xsi:type="dcterms:W3CDTF">2024-05-16T06:57:00Z</dcterms:modified>
</cp:coreProperties>
</file>