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B48" w:rsidRPr="00353FDC" w:rsidRDefault="004D7B48" w:rsidP="004D7B48">
      <w:pPr>
        <w:spacing w:after="600"/>
        <w:jc w:val="right"/>
        <w:rPr>
          <w:rFonts w:ascii="Arial" w:hAnsi="Arial" w:cs="Arial"/>
        </w:rPr>
      </w:pPr>
      <w:bookmarkStart w:id="0" w:name="_Hlk53520193"/>
      <w:r>
        <w:rPr>
          <w:rFonts w:ascii="Arial" w:hAnsi="Arial" w:cs="Arial"/>
        </w:rPr>
        <w:tab/>
      </w:r>
      <w:r w:rsidRPr="009C2662">
        <w:rPr>
          <w:rFonts w:ascii="Arial" w:hAnsi="Arial" w:cs="Arial"/>
        </w:rPr>
        <w:t>Częstochowa</w:t>
      </w:r>
      <w:r w:rsidRPr="00353FDC">
        <w:rPr>
          <w:rFonts w:ascii="Arial" w:hAnsi="Arial" w:cs="Arial"/>
        </w:rPr>
        <w:t xml:space="preserve"> dnia: </w:t>
      </w:r>
      <w:r>
        <w:rPr>
          <w:rFonts w:ascii="Arial" w:hAnsi="Arial" w:cs="Arial"/>
        </w:rPr>
        <w:t>2024-05-21</w:t>
      </w:r>
    </w:p>
    <w:p w:rsidR="004D7B48" w:rsidRPr="00353FDC" w:rsidRDefault="004D7B48" w:rsidP="004D7B48">
      <w:pPr>
        <w:spacing w:line="360" w:lineRule="auto"/>
        <w:ind w:right="3969"/>
        <w:rPr>
          <w:rFonts w:ascii="Arial" w:hAnsi="Arial" w:cs="Arial"/>
          <w:b/>
          <w:bCs/>
        </w:rPr>
      </w:pPr>
      <w:r w:rsidRPr="009C2662">
        <w:rPr>
          <w:rFonts w:ascii="Arial" w:hAnsi="Arial" w:cs="Arial"/>
          <w:b/>
          <w:bCs/>
        </w:rPr>
        <w:t>Politechnika Częstochowska</w:t>
      </w:r>
    </w:p>
    <w:p w:rsidR="004D7B48" w:rsidRPr="00353FDC" w:rsidRDefault="004D7B48" w:rsidP="004D7B48">
      <w:pPr>
        <w:spacing w:line="360" w:lineRule="auto"/>
        <w:ind w:right="3969"/>
        <w:rPr>
          <w:rFonts w:ascii="Arial" w:hAnsi="Arial" w:cs="Arial"/>
        </w:rPr>
      </w:pPr>
      <w:r w:rsidRPr="009C2662">
        <w:rPr>
          <w:rFonts w:ascii="Arial" w:hAnsi="Arial" w:cs="Arial"/>
        </w:rPr>
        <w:t>Dąbrowskiego</w:t>
      </w:r>
      <w:r w:rsidRPr="00353FDC">
        <w:rPr>
          <w:rFonts w:ascii="Arial" w:hAnsi="Arial" w:cs="Arial"/>
        </w:rPr>
        <w:t xml:space="preserve"> </w:t>
      </w:r>
      <w:r w:rsidRPr="009C2662">
        <w:rPr>
          <w:rFonts w:ascii="Arial" w:hAnsi="Arial" w:cs="Arial"/>
        </w:rPr>
        <w:t>69</w:t>
      </w:r>
    </w:p>
    <w:p w:rsidR="004D7B48" w:rsidRPr="00353FDC" w:rsidRDefault="004D7B48" w:rsidP="004D7B48">
      <w:pPr>
        <w:ind w:right="3969"/>
        <w:rPr>
          <w:rFonts w:ascii="Arial" w:hAnsi="Arial" w:cs="Arial"/>
        </w:rPr>
      </w:pPr>
      <w:r w:rsidRPr="009C2662">
        <w:rPr>
          <w:rFonts w:ascii="Arial" w:hAnsi="Arial" w:cs="Arial"/>
        </w:rPr>
        <w:t>42-201</w:t>
      </w:r>
      <w:r w:rsidRPr="00353FDC">
        <w:rPr>
          <w:rFonts w:ascii="Arial" w:hAnsi="Arial" w:cs="Arial"/>
        </w:rPr>
        <w:t xml:space="preserve"> </w:t>
      </w:r>
      <w:r w:rsidRPr="009C2662">
        <w:rPr>
          <w:rFonts w:ascii="Arial" w:hAnsi="Arial" w:cs="Arial"/>
        </w:rPr>
        <w:t>Częstochowa</w:t>
      </w:r>
    </w:p>
    <w:p w:rsidR="004D7B48" w:rsidRDefault="004D7B48" w:rsidP="004D7B48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4D7B48" w:rsidRPr="00353FDC" w:rsidTr="00870F67">
        <w:tc>
          <w:tcPr>
            <w:tcW w:w="10065" w:type="dxa"/>
            <w:shd w:val="clear" w:color="auto" w:fill="F2F2F2"/>
            <w:hideMark/>
          </w:tcPr>
          <w:p w:rsidR="004D7B48" w:rsidRPr="00353FDC" w:rsidRDefault="004D7B48" w:rsidP="00870F67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4D7B48" w:rsidRPr="00353FDC" w:rsidRDefault="004D7B48" w:rsidP="00870F67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PONOWNYM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4D7B48" w:rsidRDefault="004D7B48" w:rsidP="004D7B48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Dotyczy </w:t>
      </w:r>
      <w:r>
        <w:rPr>
          <w:rFonts w:ascii="Arial" w:hAnsi="Arial" w:cs="Arial"/>
        </w:rPr>
        <w:t>postępowania o udzielenie zamówienia publicznego</w:t>
      </w:r>
      <w:r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D7B48" w:rsidTr="004D7B48">
        <w:tc>
          <w:tcPr>
            <w:tcW w:w="2269" w:type="dxa"/>
            <w:hideMark/>
          </w:tcPr>
          <w:p w:rsidR="004D7B48" w:rsidRDefault="004D7B4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hideMark/>
          </w:tcPr>
          <w:p w:rsidR="004D7B48" w:rsidRDefault="004D7B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Przebudowa pomieszczenia nr A24 w Budynku Głównym Politechniki Częstochowskiej przy ul. Dąbrowskiego 69</w:t>
            </w:r>
          </w:p>
        </w:tc>
      </w:tr>
      <w:tr w:rsidR="004D7B48" w:rsidTr="004D7B48">
        <w:tc>
          <w:tcPr>
            <w:tcW w:w="2269" w:type="dxa"/>
            <w:hideMark/>
          </w:tcPr>
          <w:p w:rsidR="004D7B48" w:rsidRDefault="004D7B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hideMark/>
          </w:tcPr>
          <w:p w:rsidR="004D7B48" w:rsidRDefault="004D7B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RK-NZ.261.11.2024.ŁZ</w:t>
            </w:r>
          </w:p>
        </w:tc>
      </w:tr>
    </w:tbl>
    <w:p w:rsidR="004D7B48" w:rsidRDefault="004D7B48" w:rsidP="004D7B4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4D7B48" w:rsidRDefault="004D7B48" w:rsidP="004D7B48">
      <w:pPr>
        <w:pStyle w:val="Nagwek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uchyleniem się od zawarcia umowy przez firmę </w:t>
      </w:r>
      <w:r>
        <w:rPr>
          <w:rFonts w:ascii="Arial" w:hAnsi="Arial" w:cs="Arial"/>
          <w:b/>
        </w:rPr>
        <w:t>Przedsiębiorstwo Handlowo Usługowe Reg-Pol Włodzimierz Wisłocki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Cs/>
        </w:rPr>
        <w:t xml:space="preserve">Zamawiający dokonał </w:t>
      </w:r>
      <w:r>
        <w:rPr>
          <w:rFonts w:ascii="Arial" w:hAnsi="Arial" w:cs="Arial"/>
        </w:rPr>
        <w:t xml:space="preserve"> ponownego badania i oceny ofert spośród ofert pozostałych w postępowaniu Wykonawców.</w:t>
      </w:r>
    </w:p>
    <w:p w:rsidR="004D7B48" w:rsidRDefault="004D7B48" w:rsidP="004D7B48">
      <w:pPr>
        <w:pStyle w:val="Nagwek"/>
        <w:tabs>
          <w:tab w:val="left" w:pos="708"/>
        </w:tabs>
        <w:spacing w:before="48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W związku z powyższym Zamawiający, działając na podstawie art. 253 ust. 1 ustawy z dnia 11 września 2019r. Prawo zamówień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 U. z 2022r. poz. 1710),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 jako najkorzystniejsza wybrana została oferta:</w:t>
      </w:r>
    </w:p>
    <w:tbl>
      <w:tblPr>
        <w:tblW w:w="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4D7B48" w:rsidTr="004D7B48">
        <w:trPr>
          <w:cantSplit/>
        </w:trPr>
        <w:tc>
          <w:tcPr>
            <w:tcW w:w="10150" w:type="dxa"/>
            <w:hideMark/>
          </w:tcPr>
          <w:p w:rsidR="004D7B48" w:rsidRDefault="004D7B4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Grzegorz Głąb Przedsiębiorstwo Produkcyjno-Handlowo-Usługowe MAL-PLAST s.c.</w:t>
            </w:r>
          </w:p>
          <w:p w:rsidR="004D7B48" w:rsidRDefault="004D7B4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Legnicka 67, 42-202 Częstochowa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4D7B48" w:rsidRDefault="004D7B48">
            <w:pPr>
              <w:spacing w:before="80" w:line="360" w:lineRule="auto"/>
              <w:ind w:left="-7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 cenę wykonania przedmiotu zamówienia w wysokości </w:t>
            </w:r>
            <w:r>
              <w:rPr>
                <w:rFonts w:ascii="Arial" w:hAnsi="Arial" w:cs="Arial"/>
                <w:b/>
              </w:rPr>
              <w:t>218 500,00 zł brutto</w:t>
            </w:r>
            <w:r>
              <w:rPr>
                <w:rFonts w:ascii="Arial" w:hAnsi="Arial" w:cs="Arial"/>
                <w:bCs/>
              </w:rPr>
              <w:t>.</w:t>
            </w:r>
          </w:p>
          <w:p w:rsidR="004D7B48" w:rsidRDefault="004D7B4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4D7B48" w:rsidRDefault="004D7B48">
            <w:pPr>
              <w:pStyle w:val="Nagwek"/>
              <w:tabs>
                <w:tab w:val="left" w:pos="708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Oferta ta spełnia wymagania określone w SWZ i nie podlega odrzuceniu, a w wyniku przeprowadzonej ponownej oceny oferta przedmiotowego wykonawcy otrzymała 100 punktów</w:t>
            </w:r>
          </w:p>
        </w:tc>
      </w:tr>
    </w:tbl>
    <w:p w:rsidR="004D7B48" w:rsidRDefault="004D7B48" w:rsidP="004D7B48">
      <w:pPr>
        <w:spacing w:before="24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417"/>
        <w:gridCol w:w="1701"/>
        <w:gridCol w:w="1843"/>
      </w:tblGrid>
      <w:tr w:rsidR="004D7B48" w:rsidTr="004D7B48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7B48" w:rsidRDefault="004D7B4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7B48" w:rsidRDefault="004D7B4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4D7B48" w:rsidTr="004D7B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Przedsiębiorstwo Handlowo Usługowe Reg-Pol Włodzimierz Wisłocki</w:t>
            </w:r>
          </w:p>
          <w:p w:rsidR="004D7B48" w:rsidRDefault="004D7B4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PCK 10 /42</w:t>
            </w:r>
          </w:p>
          <w:p w:rsidR="004D7B48" w:rsidRDefault="004D7B4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42-218 Częstochowa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-</w:t>
            </w:r>
          </w:p>
        </w:tc>
      </w:tr>
      <w:tr w:rsidR="004D7B48" w:rsidTr="004D7B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Grzegorz Głąb Przedsiębiorstwo Produkcyjno-Handlowo-Usługowe MAL-PLAST s.c.</w:t>
            </w:r>
          </w:p>
          <w:p w:rsidR="004D7B48" w:rsidRDefault="004D7B4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Legnicka 67 </w:t>
            </w:r>
          </w:p>
          <w:p w:rsidR="004D7B48" w:rsidRDefault="004D7B4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42-202 Częstochowa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100</w:t>
            </w:r>
          </w:p>
        </w:tc>
      </w:tr>
      <w:tr w:rsidR="004D7B48" w:rsidTr="004D7B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BEITER NATALIA POŁACIK</w:t>
            </w:r>
          </w:p>
          <w:p w:rsidR="004D7B48" w:rsidRDefault="004D7B4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Bieszczadzka 35e </w:t>
            </w:r>
          </w:p>
          <w:p w:rsidR="004D7B48" w:rsidRDefault="004D7B4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42-200 Częstochowa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48" w:rsidRDefault="004D7B4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</w:t>
            </w:r>
          </w:p>
        </w:tc>
      </w:tr>
    </w:tbl>
    <w:p w:rsidR="004D7B48" w:rsidRDefault="004D7B48" w:rsidP="004D7B48">
      <w:pPr>
        <w:spacing w:before="120"/>
        <w:jc w:val="both"/>
        <w:rPr>
          <w:color w:val="000000"/>
        </w:rPr>
      </w:pPr>
    </w:p>
    <w:p w:rsidR="004D7B48" w:rsidRDefault="004D7B48" w:rsidP="004D7B48">
      <w:pPr>
        <w:tabs>
          <w:tab w:val="left" w:pos="4476"/>
        </w:tabs>
        <w:spacing w:after="600"/>
        <w:jc w:val="right"/>
        <w:rPr>
          <w:rFonts w:ascii="Arial" w:hAnsi="Arial" w:cs="Arial"/>
        </w:rPr>
      </w:pPr>
      <w:r>
        <w:rPr>
          <w:rFonts w:ascii="Arial" w:hAnsi="Arial" w:cs="Arial"/>
        </w:rPr>
        <w:t>Zamawiający</w:t>
      </w:r>
    </w:p>
    <w:p w:rsidR="004D7B48" w:rsidRDefault="004D7B48" w:rsidP="00081D13">
      <w:pPr>
        <w:spacing w:after="600"/>
        <w:jc w:val="right"/>
        <w:rPr>
          <w:rFonts w:ascii="Arial" w:hAnsi="Arial" w:cs="Arial"/>
        </w:rPr>
      </w:pPr>
    </w:p>
    <w:p w:rsidR="004D7B48" w:rsidRDefault="004D7B48" w:rsidP="00081D13">
      <w:pPr>
        <w:spacing w:after="600"/>
        <w:jc w:val="right"/>
        <w:rPr>
          <w:rFonts w:ascii="Arial" w:hAnsi="Arial" w:cs="Arial"/>
        </w:rPr>
      </w:pPr>
    </w:p>
    <w:p w:rsidR="004D7B48" w:rsidRDefault="004D7B48" w:rsidP="00081D13">
      <w:pPr>
        <w:spacing w:after="600"/>
        <w:jc w:val="right"/>
        <w:rPr>
          <w:rFonts w:ascii="Arial" w:hAnsi="Arial" w:cs="Arial"/>
        </w:rPr>
      </w:pPr>
    </w:p>
    <w:p w:rsidR="004D7B48" w:rsidRDefault="004D7B48" w:rsidP="00081D13">
      <w:pPr>
        <w:spacing w:after="600"/>
        <w:jc w:val="right"/>
        <w:rPr>
          <w:rFonts w:ascii="Arial" w:hAnsi="Arial" w:cs="Arial"/>
        </w:rPr>
      </w:pPr>
    </w:p>
    <w:p w:rsidR="004D7B48" w:rsidRDefault="004D7B48" w:rsidP="00081D13">
      <w:pPr>
        <w:spacing w:after="600"/>
        <w:jc w:val="right"/>
        <w:rPr>
          <w:rFonts w:ascii="Arial" w:hAnsi="Arial" w:cs="Arial"/>
        </w:rPr>
      </w:pPr>
    </w:p>
    <w:p w:rsidR="004D7B48" w:rsidRDefault="004D7B48" w:rsidP="00081D13">
      <w:pPr>
        <w:spacing w:after="600"/>
        <w:jc w:val="right"/>
        <w:rPr>
          <w:rFonts w:ascii="Arial" w:hAnsi="Arial" w:cs="Arial"/>
        </w:rPr>
      </w:pPr>
    </w:p>
    <w:p w:rsidR="004D7B48" w:rsidRDefault="004D7B48" w:rsidP="00081D13">
      <w:pPr>
        <w:spacing w:after="600"/>
        <w:jc w:val="right"/>
        <w:rPr>
          <w:rFonts w:ascii="Arial" w:hAnsi="Arial" w:cs="Arial"/>
        </w:rPr>
      </w:pPr>
      <w:bookmarkStart w:id="1" w:name="_GoBack"/>
      <w:bookmarkEnd w:id="1"/>
    </w:p>
    <w:p w:rsidR="004D7B48" w:rsidRDefault="004D7B48" w:rsidP="00081D13">
      <w:pPr>
        <w:spacing w:after="600"/>
        <w:jc w:val="right"/>
        <w:rPr>
          <w:rFonts w:ascii="Arial" w:hAnsi="Arial" w:cs="Arial"/>
        </w:rPr>
      </w:pPr>
    </w:p>
    <w:p w:rsidR="00081D13" w:rsidRPr="00353FDC" w:rsidRDefault="009C2662" w:rsidP="00081D13">
      <w:pPr>
        <w:spacing w:after="600"/>
        <w:jc w:val="right"/>
        <w:rPr>
          <w:rFonts w:ascii="Arial" w:hAnsi="Arial" w:cs="Arial"/>
        </w:rPr>
      </w:pPr>
      <w:r w:rsidRPr="009C2662">
        <w:rPr>
          <w:rFonts w:ascii="Arial" w:hAnsi="Arial" w:cs="Arial"/>
        </w:rPr>
        <w:lastRenderedPageBreak/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9C2662">
        <w:rPr>
          <w:rFonts w:ascii="Arial" w:hAnsi="Arial" w:cs="Arial"/>
        </w:rPr>
        <w:t>2024-05-16</w:t>
      </w:r>
    </w:p>
    <w:p w:rsidR="00081D13" w:rsidRPr="00353FDC" w:rsidRDefault="009C266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9C2662">
        <w:rPr>
          <w:rFonts w:ascii="Arial" w:hAnsi="Arial" w:cs="Arial"/>
          <w:b/>
          <w:bCs/>
        </w:rPr>
        <w:t>Politechnika Częstochowska</w:t>
      </w:r>
    </w:p>
    <w:p w:rsidR="00081D13" w:rsidRPr="00353FDC" w:rsidRDefault="009C2662" w:rsidP="00081D13">
      <w:pPr>
        <w:spacing w:line="360" w:lineRule="auto"/>
        <w:ind w:right="3969"/>
        <w:rPr>
          <w:rFonts w:ascii="Arial" w:hAnsi="Arial" w:cs="Arial"/>
        </w:rPr>
      </w:pPr>
      <w:r w:rsidRPr="009C2662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9C2662">
        <w:rPr>
          <w:rFonts w:ascii="Arial" w:hAnsi="Arial" w:cs="Arial"/>
        </w:rPr>
        <w:t>69</w:t>
      </w:r>
    </w:p>
    <w:p w:rsidR="00081D13" w:rsidRPr="00353FDC" w:rsidRDefault="009C2662" w:rsidP="00081D13">
      <w:pPr>
        <w:ind w:right="3969"/>
        <w:rPr>
          <w:rFonts w:ascii="Arial" w:hAnsi="Arial" w:cs="Arial"/>
        </w:rPr>
      </w:pPr>
      <w:r w:rsidRPr="009C2662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9C2662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9C266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C2662">
              <w:rPr>
                <w:rFonts w:ascii="Arial" w:hAnsi="Arial" w:cs="Arial"/>
                <w:bCs/>
              </w:rPr>
              <w:t>Przebudowa pomieszczenia nr A24 w Budynku Głównym Politechniki Częstochowskiej przy ul. Dąbrowskiego 69</w:t>
            </w:r>
          </w:p>
        </w:tc>
      </w:tr>
      <w:tr w:rsidR="009C2662" w:rsidRPr="00353FDC" w:rsidTr="00576D26">
        <w:tc>
          <w:tcPr>
            <w:tcW w:w="2269" w:type="dxa"/>
            <w:shd w:val="clear" w:color="auto" w:fill="auto"/>
          </w:tcPr>
          <w:p w:rsidR="009C2662" w:rsidRPr="00353FDC" w:rsidRDefault="009C2662" w:rsidP="00576D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C2662" w:rsidRPr="00353FDC" w:rsidRDefault="009C2662" w:rsidP="00576D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C2662">
              <w:rPr>
                <w:rFonts w:ascii="Arial" w:hAnsi="Arial" w:cs="Arial"/>
                <w:bCs/>
              </w:rPr>
              <w:t>RK-NZ.261.11.2024.ŁZ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9C2662" w:rsidRPr="009C2662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C2662" w:rsidRPr="009C2662">
        <w:rPr>
          <w:rFonts w:ascii="Arial" w:hAnsi="Arial" w:cs="Arial"/>
        </w:rPr>
        <w:t>(</w:t>
      </w:r>
      <w:proofErr w:type="spellStart"/>
      <w:r w:rsidR="009C2662" w:rsidRPr="009C2662">
        <w:rPr>
          <w:rFonts w:ascii="Arial" w:hAnsi="Arial" w:cs="Arial"/>
        </w:rPr>
        <w:t>t.j</w:t>
      </w:r>
      <w:proofErr w:type="spellEnd"/>
      <w:r w:rsidR="009C2662" w:rsidRPr="009C2662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C2662" w:rsidRPr="00E1738E" w:rsidTr="00576D26">
        <w:trPr>
          <w:cantSplit/>
        </w:trPr>
        <w:tc>
          <w:tcPr>
            <w:tcW w:w="10080" w:type="dxa"/>
          </w:tcPr>
          <w:p w:rsidR="009C2662" w:rsidRDefault="009C2662" w:rsidP="00576D2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C2662">
              <w:rPr>
                <w:rFonts w:ascii="Arial" w:hAnsi="Arial" w:cs="Arial"/>
                <w:b/>
              </w:rPr>
              <w:t>Przedsiębiorstwo Handlowo Usługowe Reg-Pol Włodzimierz Wisłocki</w:t>
            </w:r>
          </w:p>
          <w:p w:rsidR="00F00462" w:rsidRDefault="009C2662" w:rsidP="00F00462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9C2662">
              <w:rPr>
                <w:rFonts w:ascii="Arial" w:hAnsi="Arial" w:cs="Arial"/>
                <w:bCs/>
              </w:rPr>
              <w:t>PCK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C2662">
              <w:rPr>
                <w:rFonts w:ascii="Arial" w:hAnsi="Arial" w:cs="Arial"/>
                <w:bCs/>
              </w:rPr>
              <w:t>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C2662">
              <w:rPr>
                <w:rFonts w:ascii="Arial" w:hAnsi="Arial" w:cs="Arial"/>
                <w:bCs/>
              </w:rPr>
              <w:t>/42</w:t>
            </w:r>
            <w:r w:rsidR="00F00462">
              <w:rPr>
                <w:rFonts w:ascii="Arial" w:hAnsi="Arial" w:cs="Arial"/>
                <w:bCs/>
              </w:rPr>
              <w:t xml:space="preserve">, </w:t>
            </w:r>
          </w:p>
          <w:p w:rsidR="009C2662" w:rsidRPr="00E1738E" w:rsidRDefault="009C2662" w:rsidP="00F00462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9C2662">
              <w:rPr>
                <w:rFonts w:ascii="Arial" w:hAnsi="Arial" w:cs="Arial"/>
                <w:bCs/>
              </w:rPr>
              <w:t>42-218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C2662">
              <w:rPr>
                <w:rFonts w:ascii="Arial" w:hAnsi="Arial" w:cs="Arial"/>
                <w:bCs/>
              </w:rPr>
              <w:t>Częstochowa</w:t>
            </w:r>
          </w:p>
          <w:p w:rsidR="009C2662" w:rsidRPr="00BC506C" w:rsidRDefault="009C2662" w:rsidP="00576D2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9C2662">
              <w:rPr>
                <w:rFonts w:ascii="Arial" w:hAnsi="Arial" w:cs="Arial"/>
                <w:b/>
              </w:rPr>
              <w:t>182 655.00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9C2662" w:rsidRPr="00E1738E" w:rsidRDefault="009C2662" w:rsidP="00576D2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9C2662" w:rsidRPr="00E1738E" w:rsidRDefault="009C2662" w:rsidP="00576D2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C2662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9C266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C266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553EDC" w:rsidRDefault="009C266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C2662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9C2662" w:rsidRPr="008567C7" w:rsidTr="00576D26">
        <w:tc>
          <w:tcPr>
            <w:tcW w:w="851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9C2662" w:rsidRPr="00553EDC" w:rsidRDefault="009C2662" w:rsidP="00576D2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C2662">
              <w:rPr>
                <w:rFonts w:ascii="Arial" w:hAnsi="Arial" w:cs="Arial"/>
                <w:b/>
                <w:sz w:val="22"/>
                <w:szCs w:val="22"/>
              </w:rPr>
              <w:t>Przedsiębiorstwo Handlowo Usługowe Reg-Pol Włodzimierz Wisłocki</w:t>
            </w:r>
          </w:p>
          <w:p w:rsidR="009C2662" w:rsidRPr="00553EDC" w:rsidRDefault="009C2662" w:rsidP="00576D2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C2662">
              <w:rPr>
                <w:rFonts w:ascii="Arial" w:hAnsi="Arial" w:cs="Arial"/>
                <w:bCs/>
                <w:sz w:val="22"/>
                <w:szCs w:val="22"/>
              </w:rPr>
              <w:t>PCK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C2662"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C2662">
              <w:rPr>
                <w:rFonts w:ascii="Arial" w:hAnsi="Arial" w:cs="Arial"/>
                <w:bCs/>
                <w:sz w:val="22"/>
                <w:szCs w:val="22"/>
              </w:rPr>
              <w:t>/42</w:t>
            </w:r>
          </w:p>
          <w:p w:rsidR="009C2662" w:rsidRPr="00553EDC" w:rsidRDefault="009C2662" w:rsidP="00576D2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C2662">
              <w:rPr>
                <w:rFonts w:ascii="Arial" w:hAnsi="Arial" w:cs="Arial"/>
                <w:bCs/>
                <w:sz w:val="22"/>
                <w:szCs w:val="22"/>
              </w:rPr>
              <w:t>42-218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C2662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5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C2662" w:rsidRPr="008567C7" w:rsidTr="00576D26">
        <w:tc>
          <w:tcPr>
            <w:tcW w:w="851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9C2662" w:rsidRPr="00553EDC" w:rsidRDefault="009C2662" w:rsidP="00576D2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C2662">
              <w:rPr>
                <w:rFonts w:ascii="Arial" w:hAnsi="Arial" w:cs="Arial"/>
                <w:b/>
                <w:sz w:val="22"/>
                <w:szCs w:val="22"/>
              </w:rPr>
              <w:t>Grzegorz Głąb Przedsiębiorstwo Produkcyjno-Handlowo-Usługowe MAL-PLAST s.c.</w:t>
            </w:r>
          </w:p>
          <w:p w:rsidR="009C2662" w:rsidRPr="00553EDC" w:rsidRDefault="009C2662" w:rsidP="00576D2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C2662">
              <w:rPr>
                <w:rFonts w:ascii="Arial" w:hAnsi="Arial" w:cs="Arial"/>
                <w:bCs/>
                <w:sz w:val="22"/>
                <w:szCs w:val="22"/>
              </w:rPr>
              <w:t>Legnicka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C2662">
              <w:rPr>
                <w:rFonts w:ascii="Arial" w:hAnsi="Arial" w:cs="Arial"/>
                <w:bCs/>
                <w:sz w:val="22"/>
                <w:szCs w:val="22"/>
              </w:rPr>
              <w:t>67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9C2662" w:rsidRPr="00553EDC" w:rsidRDefault="009C2662" w:rsidP="00576D2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C2662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C2662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 xml:space="preserve">  66,88</w:t>
            </w:r>
          </w:p>
        </w:tc>
        <w:tc>
          <w:tcPr>
            <w:tcW w:w="1275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 xml:space="preserve">  86,88</w:t>
            </w:r>
          </w:p>
        </w:tc>
      </w:tr>
      <w:tr w:rsidR="009C2662" w:rsidRPr="008567C7" w:rsidTr="00576D26">
        <w:tc>
          <w:tcPr>
            <w:tcW w:w="851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:rsidR="009C2662" w:rsidRPr="00553EDC" w:rsidRDefault="009C2662" w:rsidP="00576D2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C2662">
              <w:rPr>
                <w:rFonts w:ascii="Arial" w:hAnsi="Arial" w:cs="Arial"/>
                <w:b/>
                <w:sz w:val="22"/>
                <w:szCs w:val="22"/>
              </w:rPr>
              <w:t>BEITER NATALIA POŁACIK</w:t>
            </w:r>
          </w:p>
          <w:p w:rsidR="009C2662" w:rsidRPr="00553EDC" w:rsidRDefault="009C2662" w:rsidP="00576D2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C2662">
              <w:rPr>
                <w:rFonts w:ascii="Arial" w:hAnsi="Arial" w:cs="Arial"/>
                <w:bCs/>
                <w:sz w:val="22"/>
                <w:szCs w:val="22"/>
              </w:rPr>
              <w:t>Bieszczadzka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C2662">
              <w:rPr>
                <w:rFonts w:ascii="Arial" w:hAnsi="Arial" w:cs="Arial"/>
                <w:bCs/>
                <w:sz w:val="22"/>
                <w:szCs w:val="22"/>
              </w:rPr>
              <w:t>35e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9C2662" w:rsidRPr="00553EDC" w:rsidRDefault="009C2662" w:rsidP="00576D2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C2662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C2662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 xml:space="preserve">  36,71</w:t>
            </w:r>
          </w:p>
        </w:tc>
        <w:tc>
          <w:tcPr>
            <w:tcW w:w="1275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C2662" w:rsidRPr="00553EDC" w:rsidRDefault="009C2662" w:rsidP="00576D2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662">
              <w:rPr>
                <w:rFonts w:ascii="Arial" w:hAnsi="Arial" w:cs="Arial"/>
                <w:sz w:val="22"/>
                <w:szCs w:val="22"/>
              </w:rPr>
              <w:t xml:space="preserve">  56,71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31E" w:rsidRDefault="0052331E">
      <w:r>
        <w:separator/>
      </w:r>
    </w:p>
  </w:endnote>
  <w:endnote w:type="continuationSeparator" w:id="0">
    <w:p w:rsidR="0052331E" w:rsidRDefault="00523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662" w:rsidRDefault="009C26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462" w:rsidRPr="00580F79" w:rsidRDefault="004D7B48" w:rsidP="00F0046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00462" w:rsidRPr="00580F79" w:rsidTr="00576D26">
      <w:tc>
        <w:tcPr>
          <w:tcW w:w="0" w:type="auto"/>
          <w:vAlign w:val="center"/>
        </w:tcPr>
        <w:p w:rsidR="00F00462" w:rsidRPr="00580F79" w:rsidRDefault="00F00462" w:rsidP="00F0046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00462" w:rsidRPr="00580F79" w:rsidRDefault="00F00462" w:rsidP="00F0046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0F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00462" w:rsidRPr="00580F79" w:rsidRDefault="00F00462" w:rsidP="00F0046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00462" w:rsidRPr="00580F79" w:rsidRDefault="00F00462" w:rsidP="00F0046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00462" w:rsidRPr="00580F79" w:rsidRDefault="00F00462" w:rsidP="00F00462">
    <w:pPr>
      <w:spacing w:line="276" w:lineRule="auto"/>
      <w:rPr>
        <w:rFonts w:ascii="Roboto" w:hAnsi="Roboto"/>
        <w:b/>
        <w:bCs/>
      </w:rPr>
    </w:pPr>
    <w:r w:rsidRPr="00580F79">
      <w:rPr>
        <w:rFonts w:ascii="Roboto" w:hAnsi="Roboto"/>
        <w:b/>
        <w:bCs/>
        <w:szCs w:val="18"/>
      </w:rPr>
      <w:t>Kanclerz Politechniki Częstochowskiej</w:t>
    </w:r>
  </w:p>
  <w:p w:rsidR="00F00462" w:rsidRPr="00580F79" w:rsidRDefault="004D7B48" w:rsidP="00F00462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F00462" w:rsidRPr="00580F79">
      <w:rPr>
        <w:rFonts w:ascii="Roboto" w:hAnsi="Roboto"/>
      </w:rPr>
      <w:t>ul. Gen. J.H. Dąbrowskiego 69, 42-201 Częstochowa</w:t>
    </w:r>
  </w:p>
  <w:p w:rsidR="00F00462" w:rsidRPr="00580F79" w:rsidRDefault="00F00462" w:rsidP="00F00462">
    <w:pPr>
      <w:spacing w:line="276" w:lineRule="auto"/>
      <w:rPr>
        <w:rFonts w:ascii="Arial" w:hAnsi="Arial"/>
        <w:noProof/>
      </w:rPr>
    </w:pPr>
    <w:r w:rsidRPr="00580F79">
      <w:rPr>
        <w:rFonts w:ascii="Roboto" w:hAnsi="Roboto"/>
      </w:rPr>
      <w:t>tel. +48 34 325 02 56, e-mail: kanclerz@pcz.pl</w:t>
    </w:r>
  </w:p>
  <w:p w:rsidR="000C1E6F" w:rsidRDefault="00F00462" w:rsidP="00F00462">
    <w:pPr>
      <w:rPr>
        <w:rFonts w:ascii="Arial" w:hAnsi="Arial"/>
        <w:sz w:val="18"/>
        <w:szCs w:val="18"/>
      </w:rPr>
    </w:pPr>
    <w:r w:rsidRPr="00580F79">
      <w:rPr>
        <w:rFonts w:ascii="Roboto" w:hAnsi="Roboto"/>
        <w:b/>
      </w:rPr>
      <w:t>www.pcz.pl</w:t>
    </w:r>
    <w:r w:rsidRPr="00580F79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662" w:rsidRDefault="009C26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31E" w:rsidRDefault="0052331E">
      <w:r>
        <w:separator/>
      </w:r>
    </w:p>
  </w:footnote>
  <w:footnote w:type="continuationSeparator" w:id="0">
    <w:p w:rsidR="0052331E" w:rsidRDefault="00523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662" w:rsidRDefault="009C26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462" w:rsidRPr="00DD73F5" w:rsidRDefault="004D7B48" w:rsidP="00F00462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F00462" w:rsidRPr="00DD73F5" w:rsidRDefault="00F00462" w:rsidP="00F00462">
    <w:pPr>
      <w:tabs>
        <w:tab w:val="center" w:pos="4536"/>
        <w:tab w:val="right" w:pos="9072"/>
      </w:tabs>
      <w:rPr>
        <w:sz w:val="20"/>
        <w:szCs w:val="20"/>
      </w:rPr>
    </w:pPr>
  </w:p>
  <w:p w:rsidR="00F00462" w:rsidRDefault="004D7B48" w:rsidP="00F00462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Z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DVz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b1RZ5PAIAAFMEAAAOAAAAAAAAAAAA&#10;AAAAAC4CAABkcnMvZTJvRG9jLnhtbFBLAQItABQABgAIAAAAIQAIn7Zp2QAAAAcBAAAPAAAAAAAA&#10;AAAAAAAAAJYEAABkcnMvZG93bnJldi54bWxQSwUGAAAAAAQABADzAAAAnAUAAAAA&#10;" strokeweight="1.5pt"/>
      </w:pict>
    </w:r>
  </w:p>
  <w:p w:rsidR="009C2662" w:rsidRDefault="009C26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662" w:rsidRDefault="009C26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31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7B48"/>
    <w:rsid w:val="004E324A"/>
    <w:rsid w:val="004E7234"/>
    <w:rsid w:val="0052331E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2662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046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5C891A3"/>
  <w15:chartTrackingRefBased/>
  <w15:docId w15:val="{2F7CEA88-113C-4105-8CCD-67F50435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00462"/>
    <w:rPr>
      <w:sz w:val="24"/>
      <w:szCs w:val="24"/>
    </w:rPr>
  </w:style>
  <w:style w:type="character" w:customStyle="1" w:styleId="ZwykytekstZnak">
    <w:name w:val="Zwykły tekst Znak"/>
    <w:link w:val="Zwykytekst"/>
    <w:rsid w:val="004D7B4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428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1899-12-31T23:00:00Z</cp:lastPrinted>
  <dcterms:created xsi:type="dcterms:W3CDTF">2024-05-21T11:27:00Z</dcterms:created>
  <dcterms:modified xsi:type="dcterms:W3CDTF">2024-05-21T11:27:00Z</dcterms:modified>
</cp:coreProperties>
</file>