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00B5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00B58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00B58">
        <w:rPr>
          <w:rFonts w:ascii="Arial" w:hAnsi="Arial" w:cs="Arial"/>
        </w:rPr>
        <w:t>2024-05-09</w:t>
      </w:r>
    </w:p>
    <w:p w:rsidR="00081D13" w:rsidRPr="00353FDC" w:rsidRDefault="00E00B5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00B58">
        <w:rPr>
          <w:rFonts w:ascii="Arial" w:hAnsi="Arial" w:cs="Arial"/>
          <w:b/>
          <w:bCs/>
        </w:rPr>
        <w:t>Politechnika Częstochowska</w:t>
      </w:r>
    </w:p>
    <w:p w:rsidR="00081D13" w:rsidRPr="00353FDC" w:rsidRDefault="00E00B58" w:rsidP="00081D13">
      <w:pPr>
        <w:spacing w:line="360" w:lineRule="auto"/>
        <w:ind w:right="3969"/>
        <w:rPr>
          <w:rFonts w:ascii="Arial" w:hAnsi="Arial" w:cs="Arial"/>
        </w:rPr>
      </w:pPr>
      <w:r w:rsidRPr="00E00B58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00B58">
        <w:rPr>
          <w:rFonts w:ascii="Arial" w:hAnsi="Arial" w:cs="Arial"/>
        </w:rPr>
        <w:t>69</w:t>
      </w:r>
    </w:p>
    <w:p w:rsidR="00081D13" w:rsidRPr="00353FDC" w:rsidRDefault="00E00B58" w:rsidP="00081D13">
      <w:pPr>
        <w:ind w:right="3969"/>
        <w:rPr>
          <w:rFonts w:ascii="Arial" w:hAnsi="Arial" w:cs="Arial"/>
        </w:rPr>
      </w:pPr>
      <w:r w:rsidRPr="00E00B58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00B58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00B5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0B58">
              <w:rPr>
                <w:rFonts w:ascii="Arial" w:hAnsi="Arial" w:cs="Arial"/>
                <w:bCs/>
              </w:rPr>
              <w:t>Dostawa miału węglowego typu MII w ilości 1850 ton na sezon grzewczy 2024/2025 wraz z rozładunkiem dla Ciepłowni Politechniki Częstochowskiej</w:t>
            </w:r>
          </w:p>
        </w:tc>
      </w:tr>
      <w:tr w:rsidR="00E00B58" w:rsidRPr="00353FDC" w:rsidTr="00A67C18">
        <w:tc>
          <w:tcPr>
            <w:tcW w:w="2269" w:type="dxa"/>
            <w:shd w:val="clear" w:color="auto" w:fill="auto"/>
          </w:tcPr>
          <w:p w:rsidR="00E00B58" w:rsidRPr="00353FDC" w:rsidRDefault="00E00B58" w:rsidP="00A67C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00B58" w:rsidRPr="00353FDC" w:rsidRDefault="00E00B58" w:rsidP="00A67C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00B58">
              <w:rPr>
                <w:rFonts w:ascii="Arial" w:hAnsi="Arial" w:cs="Arial"/>
                <w:bCs/>
              </w:rPr>
              <w:t>RK-NZ.261.5.2024.MM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00B58" w:rsidRPr="00E00B58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00B58" w:rsidRPr="00E00B58">
        <w:rPr>
          <w:rFonts w:ascii="Arial" w:hAnsi="Arial" w:cs="Arial"/>
        </w:rPr>
        <w:t>(</w:t>
      </w:r>
      <w:proofErr w:type="spellStart"/>
      <w:r w:rsidR="00E00B58" w:rsidRPr="00E00B58">
        <w:rPr>
          <w:rFonts w:ascii="Arial" w:hAnsi="Arial" w:cs="Arial"/>
        </w:rPr>
        <w:t>t.j</w:t>
      </w:r>
      <w:proofErr w:type="spellEnd"/>
      <w:r w:rsidR="00E00B58" w:rsidRPr="00E00B58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00B58" w:rsidRPr="00E1738E" w:rsidTr="00A67C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00B58" w:rsidRDefault="00E00B58" w:rsidP="00A67C1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00B58">
              <w:rPr>
                <w:rFonts w:ascii="Arial" w:hAnsi="Arial" w:cs="Arial"/>
                <w:b/>
              </w:rPr>
              <w:lastRenderedPageBreak/>
              <w:t>ENERGIA-LOGISTYKA JAKUB JĘDRZEJCZYK</w:t>
            </w:r>
          </w:p>
          <w:p w:rsidR="00E00B58" w:rsidRPr="00AC1F4A" w:rsidRDefault="00E41F63" w:rsidP="00A67C1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Przemysłowa 5/B4</w:t>
            </w:r>
          </w:p>
          <w:p w:rsidR="00E00B58" w:rsidRPr="00E1738E" w:rsidRDefault="00E00B58" w:rsidP="00A67C1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00B58">
              <w:rPr>
                <w:rFonts w:ascii="Arial" w:hAnsi="Arial" w:cs="Arial"/>
                <w:bCs/>
              </w:rPr>
              <w:t>97-400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00B58">
              <w:rPr>
                <w:rFonts w:ascii="Arial" w:hAnsi="Arial" w:cs="Arial"/>
                <w:bCs/>
              </w:rPr>
              <w:t>B</w:t>
            </w:r>
            <w:r w:rsidR="00E41F63">
              <w:rPr>
                <w:rFonts w:ascii="Arial" w:hAnsi="Arial" w:cs="Arial"/>
                <w:bCs/>
              </w:rPr>
              <w:t xml:space="preserve">ełchatów </w:t>
            </w:r>
          </w:p>
          <w:p w:rsidR="00E00B58" w:rsidRPr="00BC506C" w:rsidRDefault="00E00B58" w:rsidP="00A67C1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00B58">
              <w:rPr>
                <w:rFonts w:ascii="Arial" w:hAnsi="Arial" w:cs="Arial"/>
                <w:b/>
              </w:rPr>
              <w:t>1 016 784.42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00B58" w:rsidRPr="00E1738E" w:rsidRDefault="00E00B58" w:rsidP="00A67C1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41F63" w:rsidRPr="00E41F63" w:rsidRDefault="00E00B58" w:rsidP="00E41F6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00B5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liczbę punktów - 97,05. Cena oferty mieści się w możliwościach finansowych Zamawiającego.</w:t>
            </w:r>
          </w:p>
          <w:p w:rsidR="00E00B58" w:rsidRPr="00E41F63" w:rsidRDefault="00E00B58" w:rsidP="00E41F63"/>
        </w:tc>
      </w:tr>
    </w:tbl>
    <w:p w:rsidR="00081D13" w:rsidRPr="00E41F63" w:rsidRDefault="00081D13" w:rsidP="00E41F6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41F63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E41F63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276"/>
        <w:gridCol w:w="1701"/>
        <w:gridCol w:w="1276"/>
        <w:gridCol w:w="1134"/>
      </w:tblGrid>
      <w:tr w:rsidR="00E41F63" w:rsidRPr="00E41F63" w:rsidTr="00E41F6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41F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Podniesienie wartości opałowej miału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827" w:type="dxa"/>
            <w:vAlign w:val="center"/>
          </w:tcPr>
          <w:p w:rsidR="00E41F63" w:rsidRPr="00E41F63" w:rsidRDefault="00E41F63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ENERGIA-LOGISTYKA JAKUB JĘDRZEJCZYK</w:t>
            </w:r>
          </w:p>
          <w:p w:rsidR="00E41F63" w:rsidRPr="00E41F63" w:rsidRDefault="00AC7720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Przemysłowa 5/B4</w:t>
            </w:r>
          </w:p>
          <w:p w:rsidR="00E41F63" w:rsidRPr="00E41F63" w:rsidRDefault="00E41F63" w:rsidP="00AC772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97-400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B</w:t>
            </w:r>
            <w:r w:rsidR="00AC7720">
              <w:rPr>
                <w:rFonts w:ascii="Arial" w:hAnsi="Arial" w:cs="Arial"/>
                <w:bCs/>
                <w:sz w:val="24"/>
                <w:szCs w:val="24"/>
              </w:rPr>
              <w:t>ełchatów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85,05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C7720">
              <w:rPr>
                <w:rFonts w:ascii="Arial" w:hAnsi="Arial" w:cs="Arial"/>
                <w:sz w:val="24"/>
                <w:szCs w:val="24"/>
              </w:rPr>
              <w:t>1</w:t>
            </w:r>
            <w:r w:rsidRPr="00E41F6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C7720">
              <w:rPr>
                <w:rFonts w:ascii="Arial" w:hAnsi="Arial" w:cs="Arial"/>
                <w:sz w:val="24"/>
                <w:szCs w:val="24"/>
              </w:rPr>
              <w:t>2</w:t>
            </w:r>
            <w:r w:rsidRPr="00E41F6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134" w:type="dxa"/>
            <w:vAlign w:val="center"/>
          </w:tcPr>
          <w:p w:rsidR="00E41F63" w:rsidRPr="00E41F63" w:rsidRDefault="00AC7720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97</w:t>
            </w:r>
            <w:r w:rsidR="00E41F63" w:rsidRPr="00E41F63">
              <w:rPr>
                <w:rFonts w:ascii="Arial" w:hAnsi="Arial" w:cs="Arial"/>
                <w:sz w:val="24"/>
                <w:szCs w:val="24"/>
              </w:rPr>
              <w:t>,05</w:t>
            </w:r>
          </w:p>
        </w:tc>
      </w:tr>
      <w:tr w:rsidR="00AC7720" w:rsidRPr="00E41F63" w:rsidTr="00A67C18">
        <w:tc>
          <w:tcPr>
            <w:tcW w:w="851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AC7720" w:rsidRPr="00E41F63" w:rsidRDefault="00AC7720" w:rsidP="00A67C1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PHU "PAW-TRANS" Paweł Jędrzejczyk</w:t>
            </w:r>
          </w:p>
          <w:p w:rsidR="00AC7720" w:rsidRPr="00E41F63" w:rsidRDefault="00AC7720" w:rsidP="00A67C1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Wólka Łękawska 58a </w:t>
            </w:r>
          </w:p>
          <w:p w:rsidR="00AC7720" w:rsidRPr="00E41F63" w:rsidRDefault="00AC7720" w:rsidP="00A67C1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97-400 Bełchatów</w:t>
            </w:r>
          </w:p>
        </w:tc>
        <w:tc>
          <w:tcPr>
            <w:tcW w:w="1276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81,40</w:t>
            </w:r>
          </w:p>
        </w:tc>
        <w:tc>
          <w:tcPr>
            <w:tcW w:w="1701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E41F6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C7720" w:rsidRPr="00E41F63" w:rsidRDefault="00AC7720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E41F6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134" w:type="dxa"/>
            <w:vAlign w:val="center"/>
          </w:tcPr>
          <w:p w:rsidR="00AC7720" w:rsidRPr="00E41F63" w:rsidRDefault="00AC7720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93</w:t>
            </w:r>
            <w:r w:rsidRPr="00E41F63">
              <w:rPr>
                <w:rFonts w:ascii="Arial" w:hAnsi="Arial" w:cs="Arial"/>
                <w:sz w:val="24"/>
                <w:szCs w:val="24"/>
              </w:rPr>
              <w:t>,40</w:t>
            </w:r>
          </w:p>
        </w:tc>
      </w:tr>
      <w:tr w:rsidR="00AC7720" w:rsidRPr="00E41F63" w:rsidTr="00A67C18">
        <w:tc>
          <w:tcPr>
            <w:tcW w:w="851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AC7720" w:rsidRPr="00E41F63" w:rsidRDefault="00AC7720" w:rsidP="00A67C1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"Węglopasz" Sp. z o.o.</w:t>
            </w:r>
          </w:p>
          <w:p w:rsidR="00AC7720" w:rsidRPr="00E41F63" w:rsidRDefault="00AC7720" w:rsidP="00A67C1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Piątkowska 149 /6</w:t>
            </w:r>
          </w:p>
          <w:p w:rsidR="00AC7720" w:rsidRPr="00E41F63" w:rsidRDefault="00AC7720" w:rsidP="00AC772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60-648 P</w:t>
            </w:r>
            <w:r>
              <w:rPr>
                <w:rFonts w:ascii="Arial" w:hAnsi="Arial" w:cs="Arial"/>
                <w:bCs/>
                <w:sz w:val="24"/>
                <w:szCs w:val="24"/>
              </w:rPr>
              <w:t>oznań</w:t>
            </w:r>
          </w:p>
        </w:tc>
        <w:tc>
          <w:tcPr>
            <w:tcW w:w="1276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88,00</w:t>
            </w:r>
          </w:p>
        </w:tc>
        <w:tc>
          <w:tcPr>
            <w:tcW w:w="1701" w:type="dxa"/>
            <w:vAlign w:val="center"/>
          </w:tcPr>
          <w:p w:rsidR="00AC7720" w:rsidRPr="00E41F63" w:rsidRDefault="00AC7720" w:rsidP="00A67C1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AC7720" w:rsidRPr="00E41F63" w:rsidRDefault="00AC7720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2,</w:t>
            </w:r>
            <w:r w:rsidRPr="00E41F63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134" w:type="dxa"/>
            <w:vAlign w:val="center"/>
          </w:tcPr>
          <w:p w:rsidR="00AC7720" w:rsidRPr="00E41F63" w:rsidRDefault="00AC7720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90</w:t>
            </w:r>
            <w:r w:rsidRPr="00E41F6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E41F63" w:rsidRPr="00E41F63" w:rsidRDefault="00E41F63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MERVEX Sp. z o.o.</w:t>
            </w:r>
          </w:p>
          <w:p w:rsidR="00E41F63" w:rsidRPr="00E41F63" w:rsidRDefault="00E41F63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lastRenderedPageBreak/>
              <w:t>Centralna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15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41F63" w:rsidRPr="00E41F63" w:rsidRDefault="00E41F63" w:rsidP="00E41F6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43-346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Bielsko-Biała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lastRenderedPageBreak/>
              <w:t xml:space="preserve">  77,08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C7720">
              <w:rPr>
                <w:rFonts w:ascii="Arial" w:hAnsi="Arial" w:cs="Arial"/>
                <w:sz w:val="24"/>
                <w:szCs w:val="24"/>
              </w:rPr>
              <w:t>2</w:t>
            </w:r>
            <w:r w:rsidRPr="00E41F6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134" w:type="dxa"/>
            <w:vAlign w:val="center"/>
          </w:tcPr>
          <w:p w:rsidR="00E41F63" w:rsidRPr="00E41F63" w:rsidRDefault="00AC7720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79</w:t>
            </w:r>
            <w:r w:rsidR="00E41F63" w:rsidRPr="00E41F63">
              <w:rPr>
                <w:rFonts w:ascii="Arial" w:hAnsi="Arial" w:cs="Arial"/>
                <w:sz w:val="24"/>
                <w:szCs w:val="24"/>
              </w:rPr>
              <w:t>,08</w:t>
            </w:r>
          </w:p>
        </w:tc>
      </w:tr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E41F63" w:rsidRPr="00E41F63" w:rsidRDefault="00E41F63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Artano Sp. z o.o.</w:t>
            </w:r>
          </w:p>
          <w:p w:rsidR="00E41F63" w:rsidRPr="00E41F63" w:rsidRDefault="00E41F63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Bielawki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41F63" w:rsidRPr="00E41F63" w:rsidRDefault="00E41F63" w:rsidP="00E41F6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87-500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Rypin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67,28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AC772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C7720">
              <w:rPr>
                <w:rFonts w:ascii="Arial" w:hAnsi="Arial" w:cs="Arial"/>
                <w:sz w:val="24"/>
                <w:szCs w:val="24"/>
              </w:rPr>
              <w:t>2</w:t>
            </w:r>
            <w:r w:rsidRPr="00E41F6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134" w:type="dxa"/>
            <w:vAlign w:val="center"/>
          </w:tcPr>
          <w:p w:rsidR="00E41F63" w:rsidRPr="00E41F63" w:rsidRDefault="00AC7720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69</w:t>
            </w:r>
            <w:r w:rsidR="00E41F63" w:rsidRPr="00E41F63">
              <w:rPr>
                <w:rFonts w:ascii="Arial" w:hAnsi="Arial" w:cs="Arial"/>
                <w:sz w:val="24"/>
                <w:szCs w:val="24"/>
              </w:rPr>
              <w:t>,28</w:t>
            </w:r>
          </w:p>
        </w:tc>
      </w:tr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E41F63" w:rsidRPr="00E41F63" w:rsidRDefault="00AC7720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ASSETS PETRO ENERGIA Sp. z o.o</w:t>
            </w:r>
            <w:r w:rsidR="00E41F63" w:rsidRPr="00E41F63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Sp.k</w:t>
            </w:r>
            <w:r w:rsidR="00E41F63" w:rsidRPr="00E41F6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41F63" w:rsidRPr="00E41F63" w:rsidRDefault="00E41F63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Ż</w:t>
            </w:r>
            <w:r w:rsidR="00AC7720">
              <w:rPr>
                <w:rFonts w:ascii="Arial" w:hAnsi="Arial" w:cs="Arial"/>
                <w:bCs/>
                <w:sz w:val="24"/>
                <w:szCs w:val="24"/>
              </w:rPr>
              <w:t>urawia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6/12/745</w:t>
            </w:r>
          </w:p>
          <w:p w:rsidR="00E41F63" w:rsidRPr="00E41F63" w:rsidRDefault="00E41F63" w:rsidP="00AC772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00-503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AC7720">
              <w:rPr>
                <w:rFonts w:ascii="Arial" w:hAnsi="Arial" w:cs="Arial"/>
                <w:bCs/>
                <w:sz w:val="24"/>
                <w:szCs w:val="24"/>
              </w:rPr>
              <w:t>arszawa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E41F63" w:rsidRPr="00E41F63" w:rsidRDefault="00E41F63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Petrodom Paliwa Sp. z o.o. Sp.k.</w:t>
            </w:r>
          </w:p>
          <w:p w:rsidR="00E41F63" w:rsidRPr="00E41F63" w:rsidRDefault="00E41F63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Sidorska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61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41F63" w:rsidRPr="00E41F63" w:rsidRDefault="00E41F63" w:rsidP="00E41F6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21-500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Biała Podlaska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E41F63" w:rsidRPr="00E41F63" w:rsidTr="00E41F63">
        <w:tc>
          <w:tcPr>
            <w:tcW w:w="85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E41F63" w:rsidRPr="00E41F63" w:rsidRDefault="00E41F63" w:rsidP="00E41F6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41F63">
              <w:rPr>
                <w:rFonts w:ascii="Arial" w:hAnsi="Arial" w:cs="Arial"/>
                <w:b/>
                <w:sz w:val="24"/>
                <w:szCs w:val="24"/>
              </w:rPr>
              <w:t>SKŁAD OPAŁU ROSIAK Sylwia Rosiak</w:t>
            </w:r>
          </w:p>
          <w:p w:rsidR="00E41F63" w:rsidRPr="00E41F63" w:rsidRDefault="00E41F63" w:rsidP="00E41F6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Skrzetuskiego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bookmarkStart w:id="3" w:name="_GoBack"/>
            <w:bookmarkEnd w:id="3"/>
          </w:p>
          <w:p w:rsidR="00E41F63" w:rsidRPr="00E41F63" w:rsidRDefault="00E41F63" w:rsidP="00E41F6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41F63">
              <w:rPr>
                <w:rFonts w:ascii="Arial" w:hAnsi="Arial" w:cs="Arial"/>
                <w:bCs/>
                <w:sz w:val="24"/>
                <w:szCs w:val="24"/>
              </w:rPr>
              <w:t>97-400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41F63">
              <w:rPr>
                <w:rFonts w:ascii="Arial" w:hAnsi="Arial" w:cs="Arial"/>
                <w:bCs/>
                <w:sz w:val="24"/>
                <w:szCs w:val="24"/>
              </w:rPr>
              <w:t>Bełchatów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E41F63" w:rsidRPr="00E41F63" w:rsidRDefault="00E41F63" w:rsidP="00E41F6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1F6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41F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FC1" w:rsidRDefault="00B02FC1">
      <w:r>
        <w:separator/>
      </w:r>
    </w:p>
  </w:endnote>
  <w:endnote w:type="continuationSeparator" w:id="0">
    <w:p w:rsidR="00B02FC1" w:rsidRDefault="00B02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B58" w:rsidRDefault="00E00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F63" w:rsidRDefault="00E41F63" w:rsidP="00E41F6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41F63" w:rsidTr="00A67C18">
      <w:tc>
        <w:tcPr>
          <w:tcW w:w="0" w:type="auto"/>
          <w:shd w:val="clear" w:color="auto" w:fill="auto"/>
          <w:vAlign w:val="center"/>
        </w:tcPr>
        <w:p w:rsidR="00E41F63" w:rsidRPr="00B44D15" w:rsidRDefault="00E41F63" w:rsidP="00E41F6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41F63" w:rsidRPr="00B7388A" w:rsidRDefault="00E41F63" w:rsidP="00E41F6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41F63" w:rsidRPr="00AB1BF2" w:rsidRDefault="00E41F63" w:rsidP="00E41F6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41F63" w:rsidRPr="0099535B" w:rsidRDefault="00E41F63" w:rsidP="00E41F63">
          <w:pPr>
            <w:pStyle w:val="Bezodstpw"/>
            <w:jc w:val="center"/>
            <w:rPr>
              <w:noProof/>
            </w:rPr>
          </w:pPr>
        </w:p>
      </w:tc>
    </w:tr>
  </w:tbl>
  <w:p w:rsidR="00E41F63" w:rsidRPr="008F758E" w:rsidRDefault="00E41F63" w:rsidP="00E41F6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41F63" w:rsidRPr="008F758E" w:rsidRDefault="00E41F63" w:rsidP="00E41F6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41F63" w:rsidRPr="00D57C24" w:rsidRDefault="00E41F63" w:rsidP="00E41F6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41F63" w:rsidRPr="00B7388A" w:rsidRDefault="00E41F63" w:rsidP="00E41F6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B58" w:rsidRDefault="00E00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FC1" w:rsidRDefault="00B02FC1">
      <w:r>
        <w:separator/>
      </w:r>
    </w:p>
  </w:footnote>
  <w:footnote w:type="continuationSeparator" w:id="0">
    <w:p w:rsidR="00B02FC1" w:rsidRDefault="00B02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B58" w:rsidRDefault="00E00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F63" w:rsidRPr="0062295F" w:rsidRDefault="00E41F63" w:rsidP="00E41F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E41F63" w:rsidRDefault="00E41F63" w:rsidP="00E41F63">
    <w:pPr>
      <w:pStyle w:val="Nagwek"/>
    </w:pPr>
  </w:p>
  <w:p w:rsidR="00E00B58" w:rsidRDefault="00E00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B58" w:rsidRDefault="00E00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FC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7720"/>
    <w:rsid w:val="00B02FC1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0B58"/>
    <w:rsid w:val="00E30B2D"/>
    <w:rsid w:val="00E41F63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03FFE6E"/>
  <w15:chartTrackingRefBased/>
  <w15:docId w15:val="{50FD5969-E9A3-4441-990A-1230583F8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41F63"/>
    <w:rPr>
      <w:sz w:val="24"/>
      <w:szCs w:val="24"/>
    </w:rPr>
  </w:style>
  <w:style w:type="paragraph" w:styleId="Bezodstpw">
    <w:name w:val="No Spacing"/>
    <w:uiPriority w:val="1"/>
    <w:qFormat/>
    <w:rsid w:val="00E41F6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296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1601-01-01T00:00:00Z</cp:lastPrinted>
  <dcterms:created xsi:type="dcterms:W3CDTF">2024-05-09T12:56:00Z</dcterms:created>
  <dcterms:modified xsi:type="dcterms:W3CDTF">2024-05-09T12:56:00Z</dcterms:modified>
</cp:coreProperties>
</file>