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C9" w:rsidRDefault="001F5FC9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B93787" w:rsidP="00081D13">
      <w:pPr>
        <w:spacing w:after="600"/>
        <w:jc w:val="right"/>
        <w:rPr>
          <w:rFonts w:ascii="Arial" w:hAnsi="Arial" w:cs="Arial"/>
        </w:rPr>
      </w:pPr>
      <w:r w:rsidRPr="00B9378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93787">
        <w:rPr>
          <w:rFonts w:ascii="Arial" w:hAnsi="Arial" w:cs="Arial"/>
        </w:rPr>
        <w:t>2024-05-09</w:t>
      </w:r>
    </w:p>
    <w:p w:rsidR="00081D13" w:rsidRPr="00353FDC" w:rsidRDefault="00B9378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93787">
        <w:rPr>
          <w:rFonts w:ascii="Arial" w:hAnsi="Arial" w:cs="Arial"/>
          <w:b/>
          <w:bCs/>
        </w:rPr>
        <w:t>Politechnika Częstochowska</w:t>
      </w:r>
    </w:p>
    <w:p w:rsidR="00081D13" w:rsidRPr="00353FDC" w:rsidRDefault="00B93787" w:rsidP="00081D13">
      <w:pPr>
        <w:spacing w:line="360" w:lineRule="auto"/>
        <w:ind w:right="3969"/>
        <w:rPr>
          <w:rFonts w:ascii="Arial" w:hAnsi="Arial" w:cs="Arial"/>
        </w:rPr>
      </w:pPr>
      <w:r w:rsidRPr="00B9378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93787">
        <w:rPr>
          <w:rFonts w:ascii="Arial" w:hAnsi="Arial" w:cs="Arial"/>
        </w:rPr>
        <w:t>69</w:t>
      </w:r>
    </w:p>
    <w:p w:rsidR="00081D13" w:rsidRPr="00353FDC" w:rsidRDefault="00B93787" w:rsidP="00081D13">
      <w:pPr>
        <w:ind w:right="3969"/>
        <w:rPr>
          <w:rFonts w:ascii="Arial" w:hAnsi="Arial" w:cs="Arial"/>
        </w:rPr>
      </w:pPr>
      <w:r w:rsidRPr="00B9378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93787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9378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3787">
              <w:rPr>
                <w:rFonts w:ascii="Arial" w:hAnsi="Arial" w:cs="Arial"/>
                <w:bCs/>
              </w:rPr>
      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      </w:r>
          </w:p>
        </w:tc>
      </w:tr>
      <w:tr w:rsidR="00B93787" w:rsidRPr="00353FDC" w:rsidTr="0019237E">
        <w:tc>
          <w:tcPr>
            <w:tcW w:w="2269" w:type="dxa"/>
            <w:shd w:val="clear" w:color="auto" w:fill="auto"/>
          </w:tcPr>
          <w:p w:rsidR="00B93787" w:rsidRPr="00353FDC" w:rsidRDefault="00B93787" w:rsidP="001923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93787" w:rsidRPr="00353FDC" w:rsidRDefault="00B93787" w:rsidP="001923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3787">
              <w:rPr>
                <w:rFonts w:ascii="Arial" w:hAnsi="Arial" w:cs="Arial"/>
                <w:bCs/>
              </w:rPr>
              <w:t>RK-NZ.262.1.2024.MM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93787" w:rsidRPr="00B9378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93787" w:rsidRPr="00B93787">
        <w:rPr>
          <w:rFonts w:ascii="Arial" w:hAnsi="Arial" w:cs="Arial"/>
        </w:rPr>
        <w:t>(</w:t>
      </w:r>
      <w:proofErr w:type="spellStart"/>
      <w:r w:rsidR="00B93787" w:rsidRPr="00B93787">
        <w:rPr>
          <w:rFonts w:ascii="Arial" w:hAnsi="Arial" w:cs="Arial"/>
        </w:rPr>
        <w:t>t.j</w:t>
      </w:r>
      <w:proofErr w:type="spellEnd"/>
      <w:r w:rsidR="00B93787" w:rsidRPr="00B9378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93787" w:rsidRPr="00E1738E" w:rsidTr="001923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93787" w:rsidRDefault="00B93787" w:rsidP="0019237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93787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B93787" w:rsidRPr="00AC1F4A" w:rsidRDefault="00B93787" w:rsidP="0019237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93787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3787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93787" w:rsidRPr="00E1738E" w:rsidRDefault="00B93787" w:rsidP="0019237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93787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3787">
              <w:rPr>
                <w:rFonts w:ascii="Arial" w:hAnsi="Arial" w:cs="Arial"/>
                <w:bCs/>
              </w:rPr>
              <w:t>CZĘSTOCHOWA</w:t>
            </w:r>
          </w:p>
          <w:p w:rsidR="00B93787" w:rsidRPr="00BC506C" w:rsidRDefault="00B93787" w:rsidP="0019237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93787">
              <w:rPr>
                <w:rFonts w:ascii="Arial" w:hAnsi="Arial" w:cs="Arial"/>
                <w:b/>
              </w:rPr>
              <w:t>15 498.00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93787" w:rsidRPr="00E1738E" w:rsidRDefault="00B93787" w:rsidP="0019237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93787" w:rsidRPr="00E1738E" w:rsidRDefault="00B93787" w:rsidP="0019237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9378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</w:t>
            </w:r>
            <w:bookmarkStart w:id="2" w:name="_GoBack"/>
            <w:bookmarkEnd w:id="2"/>
            <w:r w:rsidRPr="00B93787">
              <w:rPr>
                <w:rFonts w:ascii="Arial" w:hAnsi="Arial" w:cs="Arial"/>
              </w:rPr>
              <w:t>00,00. Cena oferty mieści się w możliwościach finansowych Zamawiającego.</w:t>
            </w:r>
          </w:p>
        </w:tc>
      </w:tr>
    </w:tbl>
    <w:p w:rsidR="00081D13" w:rsidRPr="001F5FC9" w:rsidRDefault="00081D13" w:rsidP="001F5FC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F5FC9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F5FC9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843"/>
        <w:gridCol w:w="1701"/>
      </w:tblGrid>
      <w:tr w:rsidR="001F5FC9" w:rsidRPr="001F5FC9" w:rsidTr="001F5FC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1F5FC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1F5FC9" w:rsidRPr="001F5FC9" w:rsidRDefault="001F5FC9" w:rsidP="001F5FC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F5FC9" w:rsidRPr="001F5FC9" w:rsidTr="001F5FC9">
        <w:tc>
          <w:tcPr>
            <w:tcW w:w="85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1F5FC9" w:rsidRPr="001F5FC9" w:rsidRDefault="001F5FC9" w:rsidP="001F5FC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5FC9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1F5FC9" w:rsidRPr="001F5FC9" w:rsidRDefault="001F5FC9" w:rsidP="001F5F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F5FC9" w:rsidRPr="001F5FC9" w:rsidRDefault="001F5FC9" w:rsidP="001F5FC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843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F5FC9" w:rsidRPr="001F5FC9" w:rsidTr="001F5FC9">
        <w:tc>
          <w:tcPr>
            <w:tcW w:w="85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1F5FC9" w:rsidRPr="001F5FC9" w:rsidRDefault="001F5FC9" w:rsidP="001F5FC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5FC9">
              <w:rPr>
                <w:rFonts w:ascii="Arial" w:hAnsi="Arial" w:cs="Arial"/>
                <w:b/>
                <w:sz w:val="24"/>
                <w:szCs w:val="24"/>
              </w:rPr>
              <w:t>PIXEL Centrum Komputerowe Tomasz Dziedzic</w:t>
            </w:r>
          </w:p>
          <w:p w:rsidR="001F5FC9" w:rsidRPr="001F5FC9" w:rsidRDefault="001F5FC9" w:rsidP="001F5F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Wolica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60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F5FC9" w:rsidRPr="001F5FC9" w:rsidRDefault="001F5FC9" w:rsidP="001F5FC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28-232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Łubnice</w:t>
            </w:r>
          </w:p>
        </w:tc>
        <w:tc>
          <w:tcPr>
            <w:tcW w:w="1843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1F5FC9" w:rsidRPr="001F5FC9" w:rsidTr="001F5FC9">
        <w:tc>
          <w:tcPr>
            <w:tcW w:w="85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:rsidR="001F5FC9" w:rsidRPr="001F5FC9" w:rsidRDefault="001F5FC9" w:rsidP="001F5FC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5FC9">
              <w:rPr>
                <w:rFonts w:ascii="Arial" w:hAnsi="Arial" w:cs="Arial"/>
                <w:b/>
                <w:sz w:val="24"/>
                <w:szCs w:val="24"/>
              </w:rPr>
              <w:t>Syriana Joanna Fisher</w:t>
            </w:r>
          </w:p>
          <w:p w:rsidR="001F5FC9" w:rsidRPr="001F5FC9" w:rsidRDefault="001F5FC9" w:rsidP="001F5FC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Porębskiego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/17</w:t>
            </w:r>
          </w:p>
          <w:p w:rsidR="001F5FC9" w:rsidRPr="001F5FC9" w:rsidRDefault="001F5FC9" w:rsidP="001F5FC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5FC9">
              <w:rPr>
                <w:rFonts w:ascii="Arial" w:hAnsi="Arial" w:cs="Arial"/>
                <w:bCs/>
                <w:sz w:val="24"/>
                <w:szCs w:val="24"/>
              </w:rPr>
              <w:t>80-180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5FC9">
              <w:rPr>
                <w:rFonts w:ascii="Arial" w:hAnsi="Arial" w:cs="Arial"/>
                <w:bCs/>
                <w:sz w:val="24"/>
                <w:szCs w:val="24"/>
              </w:rPr>
              <w:t>G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dańsk</w:t>
            </w:r>
          </w:p>
        </w:tc>
        <w:tc>
          <w:tcPr>
            <w:tcW w:w="1843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F5FC9" w:rsidRPr="001F5FC9" w:rsidRDefault="001F5FC9" w:rsidP="001F5FC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FC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B464D3" w:rsidP="00005838">
      <w:pPr>
        <w:jc w:val="right"/>
        <w:rPr>
          <w:sz w:val="32"/>
          <w:szCs w:val="32"/>
        </w:rPr>
      </w:pPr>
      <w:r w:rsidRPr="00081D13">
        <w:rPr>
          <w:rFonts w:ascii="Arial" w:hAnsi="Arial" w:cs="Arial"/>
        </w:rPr>
        <w:t xml:space="preserve"> </w:t>
      </w:r>
      <w:bookmarkEnd w:id="0"/>
    </w:p>
    <w:sectPr w:rsidR="008642B3" w:rsidRPr="00005838" w:rsidSect="001F5F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EB4" w:rsidRDefault="00D00EB4">
      <w:r>
        <w:separator/>
      </w:r>
    </w:p>
  </w:endnote>
  <w:endnote w:type="continuationSeparator" w:id="0">
    <w:p w:rsidR="00D00EB4" w:rsidRDefault="00D00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87" w:rsidRDefault="00B937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F5FC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F5FC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87" w:rsidRDefault="00B93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EB4" w:rsidRDefault="00D00EB4">
      <w:r>
        <w:separator/>
      </w:r>
    </w:p>
  </w:footnote>
  <w:footnote w:type="continuationSeparator" w:id="0">
    <w:p w:rsidR="00D00EB4" w:rsidRDefault="00D00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87" w:rsidRDefault="00B93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FC9" w:rsidRPr="00260D59" w:rsidRDefault="001F5FC9" w:rsidP="001F5FC9">
    <w:pPr>
      <w:spacing w:line="100" w:lineRule="atLeast"/>
      <w:rPr>
        <w:rFonts w:ascii="Roboto" w:hAnsi="Roboto"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1" type="#_x0000_t75" alt="znaki_strona_www" style="position:absolute;margin-left:338.3pt;margin-top:7.4pt;width:172.8pt;height:54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1F5FC9" w:rsidRDefault="001F5FC9" w:rsidP="001F5FC9">
    <w:pPr>
      <w:spacing w:line="100" w:lineRule="atLeast"/>
      <w:jc w:val="center"/>
      <w:rPr>
        <w:rFonts w:ascii="Roboto" w:hAnsi="Roboto"/>
        <w:caps/>
        <w:sz w:val="20"/>
        <w:szCs w:val="20"/>
      </w:rPr>
    </w:pPr>
    <w:r>
      <w:rPr>
        <w:noProof/>
      </w:rPr>
      <w:pict>
        <v:shape id="Obraz 5" o:spid="_x0000_s2050" type="#_x0000_t75" alt="05_znak_ siatka_uproszczony_kolor_biale_tlo" style="position:absolute;left:0;text-align:left;margin-left:159.45pt;margin-top:.5pt;width:169.5pt;height:5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noProof/>
      </w:rPr>
      <w:pict>
        <v:shape id="Obraz 7" o:spid="_x0000_s2049" type="#_x0000_t75" alt="Polska Metrologia II" style="position:absolute;left:0;text-align:left;margin-left:0;margin-top:.5pt;width:154.8pt;height:48.4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>
          <v:imagedata r:id="rId3" o:title="Polska Metrologia II"/>
          <w10:wrap anchorx="margin"/>
        </v:shape>
      </w:pict>
    </w:r>
  </w:p>
  <w:p w:rsidR="001F5FC9" w:rsidRDefault="001F5FC9" w:rsidP="001F5FC9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1F5FC9" w:rsidRDefault="001F5FC9" w:rsidP="001F5FC9">
    <w:pPr>
      <w:pStyle w:val="Nagwek"/>
    </w:pPr>
  </w:p>
  <w:p w:rsidR="00B93787" w:rsidRDefault="00B93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87" w:rsidRDefault="00B93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EB4"/>
    <w:rsid w:val="00005838"/>
    <w:rsid w:val="00022322"/>
    <w:rsid w:val="00042497"/>
    <w:rsid w:val="00081D13"/>
    <w:rsid w:val="000C1E6F"/>
    <w:rsid w:val="000E4E56"/>
    <w:rsid w:val="001A1468"/>
    <w:rsid w:val="001B7815"/>
    <w:rsid w:val="001F5FC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3787"/>
    <w:rsid w:val="00BD2174"/>
    <w:rsid w:val="00C13EA9"/>
    <w:rsid w:val="00C423DD"/>
    <w:rsid w:val="00C60D7B"/>
    <w:rsid w:val="00C65E53"/>
    <w:rsid w:val="00CA0B33"/>
    <w:rsid w:val="00CA3511"/>
    <w:rsid w:val="00D00EB4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65E6B66"/>
  <w15:chartTrackingRefBased/>
  <w15:docId w15:val="{04FAF427-DE10-4899-9A64-9D8DB9438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F5F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2024-05-09T12:30:00Z</cp:lastPrinted>
  <dcterms:created xsi:type="dcterms:W3CDTF">2024-05-09T12:30:00Z</dcterms:created>
  <dcterms:modified xsi:type="dcterms:W3CDTF">2024-05-09T12:30:00Z</dcterms:modified>
</cp:coreProperties>
</file>