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670A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1654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1654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1654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1654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1654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1654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1654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1654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16541" w:rsidRPr="007B107C" w:rsidTr="00196CC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16541" w:rsidRPr="007B107C" w:rsidRDefault="00816541" w:rsidP="00196CCD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16541" w:rsidRPr="007B107C" w:rsidRDefault="00816541" w:rsidP="00196CCD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1654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1654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1654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816541" w:rsidRPr="007B107C" w:rsidRDefault="00816541" w:rsidP="00196CCD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816541" w:rsidRPr="007B107C" w:rsidRDefault="00816541" w:rsidP="00196CCD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16541" w:rsidRPr="007B107C" w:rsidRDefault="00816541" w:rsidP="00196CCD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1654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1654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Sukcesywna dostawa drobnego sprzętu eksploatacyjnego do badań laboratoryjnych </w:t>
      </w:r>
      <w:r w:rsidR="0014009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–</w:t>
      </w:r>
      <w:r w:rsidRPr="0081654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2</w:t>
      </w:r>
      <w:r w:rsidR="0014009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16541" w:rsidRPr="0081654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14009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71</w:t>
      </w:r>
      <w:bookmarkStart w:id="0" w:name="_GoBack"/>
      <w:bookmarkEnd w:id="0"/>
      <w:r w:rsidR="00816541" w:rsidRPr="0081654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16541" w:rsidRPr="0081654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6541" w:rsidRDefault="00816541" w:rsidP="00816541">
      <w:pPr>
        <w:spacing w:after="0" w:line="240" w:lineRule="auto"/>
      </w:pPr>
      <w:r>
        <w:separator/>
      </w:r>
    </w:p>
  </w:endnote>
  <w:endnote w:type="continuationSeparator" w:id="0">
    <w:p w:rsidR="00816541" w:rsidRDefault="00816541" w:rsidP="00816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541" w:rsidRDefault="008165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541" w:rsidRDefault="008165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541" w:rsidRDefault="008165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6541" w:rsidRDefault="00816541" w:rsidP="00816541">
      <w:pPr>
        <w:spacing w:after="0" w:line="240" w:lineRule="auto"/>
      </w:pPr>
      <w:r>
        <w:separator/>
      </w:r>
    </w:p>
  </w:footnote>
  <w:footnote w:type="continuationSeparator" w:id="0">
    <w:p w:rsidR="00816541" w:rsidRDefault="00816541" w:rsidP="00816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541" w:rsidRDefault="008165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541" w:rsidRDefault="008165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541" w:rsidRDefault="008165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54"/>
    <w:rsid w:val="00140090"/>
    <w:rsid w:val="002621C4"/>
    <w:rsid w:val="002670AF"/>
    <w:rsid w:val="00407820"/>
    <w:rsid w:val="006F1154"/>
    <w:rsid w:val="007B107C"/>
    <w:rsid w:val="007C7D43"/>
    <w:rsid w:val="00816541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3831C"/>
  <w15:chartTrackingRefBased/>
  <w15:docId w15:val="{3D0F6E7B-4FC4-40D2-AA90-B2DC414B5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6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541"/>
  </w:style>
  <w:style w:type="paragraph" w:styleId="Stopka">
    <w:name w:val="footer"/>
    <w:basedOn w:val="Normalny"/>
    <w:link w:val="StopkaZnak"/>
    <w:uiPriority w:val="99"/>
    <w:unhideWhenUsed/>
    <w:rsid w:val="00816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2024-04-30T10:15:00Z</cp:lastPrinted>
  <dcterms:created xsi:type="dcterms:W3CDTF">2024-04-30T10:15:00Z</dcterms:created>
  <dcterms:modified xsi:type="dcterms:W3CDTF">2024-04-30T10:15:00Z</dcterms:modified>
</cp:coreProperties>
</file>