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29B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E6775" w:rsidRPr="00DE6775">
        <w:rPr>
          <w:rFonts w:ascii="Arial" w:hAnsi="Arial" w:cs="Arial"/>
          <w:b/>
          <w:sz w:val="24"/>
          <w:szCs w:val="24"/>
        </w:rPr>
        <w:t>CRZP/67/2024/AZP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E6775" w:rsidRPr="00DE677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6775" w:rsidTr="00F67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E6775" w:rsidRDefault="00DE6775" w:rsidP="00F67C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E6775" w:rsidRDefault="00DE6775" w:rsidP="00F67C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E67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67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677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E6775" w:rsidRDefault="00DE6775" w:rsidP="00F67C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E677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E6775">
        <w:rPr>
          <w:rFonts w:ascii="Arial" w:hAnsi="Arial" w:cs="Arial"/>
          <w:b/>
          <w:sz w:val="24"/>
          <w:szCs w:val="24"/>
        </w:rPr>
        <w:t>Szkolenie w zakresie metodyki prowadzenia badań naukowych i nawiązywania współpracy z ośrodkami w kraju i za granicą  w zakresie nauk o zarządzaniu i jakości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E6775" w:rsidRPr="00DE677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p w:rsidR="005729BF" w:rsidRDefault="005729B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</w:t>
      </w:r>
      <w:r>
        <w:rPr>
          <w:rFonts w:ascii="Arial" w:hAnsi="Arial" w:cs="Arial"/>
          <w:color w:val="0070C0"/>
          <w:sz w:val="20"/>
          <w:szCs w:val="20"/>
        </w:rPr>
        <w:lastRenderedPageBreak/>
        <w:t>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GoBack"/>
            <w:r w:rsidRPr="00D876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bookmarkEnd w:id="1"/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 xml:space="preserve">1) Wykonawca musi wykazać, że dysponuje odpowiednimi zasobami kadrowymi do realizacji Zlecenia, tzn. że zlecenie wykona wykładowca/trener, który spełnia jednocześnie wszystkie poniższe warunki: 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a) posiada co najmniej stopień naukowy doktora w dziedzinie nauk społecznych - udokumentowany kopią dyplomu;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b) posiada udokumentowane doświadczenie w prowadzeniu zajęć o tematyce zgodnej z zagadnieniami określonymi w opisie przedmiotu zamówienia i wykonał w okresie ostatnich 3 lat co najmniej 8 szkoleń o podobnej tematyce - udokumentowane referencjami  od co najmniej 3 różnych instytucji.</w:t>
            </w:r>
          </w:p>
          <w:p w:rsidR="00D8764B" w:rsidRPr="00D8764B" w:rsidRDefault="00D8764B" w:rsidP="00D8764B">
            <w:pPr>
              <w:spacing w:before="60" w:after="12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c)  opublikował co najmniej 3 publikacje z zakresu metodologii, metodyki prowadzenia badań (w dyscyplinie nauki o zarządzaniu i jakości)</w:t>
            </w:r>
          </w:p>
          <w:p w:rsidR="00DE6775" w:rsidRDefault="00D8764B" w:rsidP="00D876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64B">
              <w:rPr>
                <w:rFonts w:ascii="Arial" w:hAnsi="Arial" w:cs="Arial"/>
                <w:bCs/>
                <w:sz w:val="24"/>
                <w:szCs w:val="24"/>
              </w:rPr>
              <w:t>2) 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E6775" w:rsidTr="00DE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677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E6775" w:rsidRDefault="00DE6775" w:rsidP="00F67CB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67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226" w:rsidRDefault="00DE1226" w:rsidP="00E4548F">
      <w:pPr>
        <w:spacing w:after="0" w:line="240" w:lineRule="auto"/>
      </w:pPr>
      <w:r>
        <w:separator/>
      </w:r>
    </w:p>
  </w:endnote>
  <w:endnote w:type="continuationSeparator" w:id="0">
    <w:p w:rsidR="00DE1226" w:rsidRDefault="00DE122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Pr="005729BF" w:rsidRDefault="005729BF" w:rsidP="005729BF">
    <w:pPr>
      <w:pStyle w:val="Stopka"/>
      <w:jc w:val="center"/>
      <w:rPr>
        <w:sz w:val="20"/>
      </w:rPr>
    </w:pPr>
    <w:r w:rsidRPr="005729BF">
      <w:rPr>
        <w:sz w:val="20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:rsidR="00DE6775" w:rsidRPr="005729BF" w:rsidRDefault="005729BF" w:rsidP="005729BF">
    <w:pPr>
      <w:pStyle w:val="Stopka"/>
      <w:jc w:val="center"/>
      <w:rPr>
        <w:sz w:val="20"/>
      </w:rPr>
    </w:pPr>
    <w:r w:rsidRPr="005729BF">
      <w:rPr>
        <w:sz w:val="20"/>
      </w:rPr>
      <w:t>Wartość dofinansowania projektu wynosi 1 551 000,00 zł.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226" w:rsidRDefault="00DE1226" w:rsidP="00E4548F">
      <w:pPr>
        <w:spacing w:after="0" w:line="240" w:lineRule="auto"/>
      </w:pPr>
      <w:r>
        <w:separator/>
      </w:r>
    </w:p>
  </w:footnote>
  <w:footnote w:type="continuationSeparator" w:id="0">
    <w:p w:rsidR="00DE1226" w:rsidRDefault="00DE122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9BF" w:rsidRDefault="005729BF" w:rsidP="005729BF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     </w:t>
    </w:r>
    <w:r>
      <w:rPr>
        <w:noProof/>
      </w:rPr>
      <w:drawing>
        <wp:inline distT="0" distB="0" distL="0" distR="0" wp14:anchorId="51D7A210" wp14:editId="58711EF8">
          <wp:extent cx="1443567" cy="637831"/>
          <wp:effectExtent l="0" t="0" r="444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</w:t>
    </w:r>
    <w:r w:rsidRPr="00895114">
      <w:rPr>
        <w:rFonts w:cstheme="minorHAnsi"/>
        <w:noProof/>
      </w:rPr>
      <w:drawing>
        <wp:inline distT="0" distB="0" distL="0" distR="0" wp14:anchorId="06BE0429" wp14:editId="42B25A3B">
          <wp:extent cx="1288633" cy="706101"/>
          <wp:effectExtent l="0" t="0" r="698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                     </w:t>
    </w:r>
    <w:r w:rsidRPr="00895114">
      <w:rPr>
        <w:rFonts w:cstheme="minorHAnsi"/>
        <w:noProof/>
      </w:rPr>
      <w:drawing>
        <wp:inline distT="0" distB="0" distL="0" distR="0" wp14:anchorId="4F3C7242" wp14:editId="5CF82C3C">
          <wp:extent cx="1380067" cy="59845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775" w:rsidRDefault="00DE6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775" w:rsidRDefault="00DE6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26"/>
    <w:rsid w:val="002621C4"/>
    <w:rsid w:val="005729BF"/>
    <w:rsid w:val="007B107C"/>
    <w:rsid w:val="007C7D43"/>
    <w:rsid w:val="00843802"/>
    <w:rsid w:val="008750B3"/>
    <w:rsid w:val="00C31816"/>
    <w:rsid w:val="00D8764B"/>
    <w:rsid w:val="00DE1226"/>
    <w:rsid w:val="00DE677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BCB7"/>
  <w15:chartTrackingRefBased/>
  <w15:docId w15:val="{E6A40D7E-6CCE-4943-80D7-E2C0AF9B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77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2024-04-26T05:34:00Z</cp:lastPrinted>
  <dcterms:created xsi:type="dcterms:W3CDTF">2024-04-26T05:34:00Z</dcterms:created>
  <dcterms:modified xsi:type="dcterms:W3CDTF">2024-04-26T05:34:00Z</dcterms:modified>
</cp:coreProperties>
</file>