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4505C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1D1BF0">
        <w:rPr>
          <w:rFonts w:eastAsia="Times New Roman" w:cs="Calibri"/>
          <w:b/>
          <w:sz w:val="20"/>
          <w:szCs w:val="20"/>
          <w:lang w:eastAsia="pl-PL"/>
        </w:rPr>
        <w:t>67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/2024/AZP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9F1EDE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1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1BF0" w:rsidRDefault="006A461B" w:rsidP="001D1BF0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>„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Szkolenie w zakresie metodyki prowadzenia badań naukowych i nawiązywania współpracy z ośrodkami kraju</w:t>
      </w:r>
      <w:r w:rsidR="001D1BF0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i za granicą w zakresie nauk o zarządzaniu i jakości</w:t>
      </w:r>
      <w:r w:rsidRPr="002F5F7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8"/>
        <w:gridCol w:w="2392"/>
        <w:gridCol w:w="4408"/>
        <w:gridCol w:w="1342"/>
      </w:tblGrid>
      <w:tr w:rsidR="001D1BF0" w:rsidRPr="002F5F74" w:rsidTr="001D1BF0">
        <w:tc>
          <w:tcPr>
            <w:tcW w:w="12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Usługi potwierdzając</w:t>
            </w:r>
            <w:bookmarkStart w:id="0" w:name="_GoBack"/>
            <w:bookmarkEnd w:id="0"/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e spełnianie warunku 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(temat szkolenia)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D1BF0" w:rsidRPr="002F5F74" w:rsidTr="001D1BF0">
        <w:tc>
          <w:tcPr>
            <w:tcW w:w="12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1D1BF0" w:rsidRPr="002F5F74" w:rsidTr="001D1BF0">
        <w:trPr>
          <w:trHeight w:val="617"/>
        </w:trPr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1D1BF0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1D1BF0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2F5F7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2F5F74" w:rsidRDefault="00BC677E"/>
    <w:sectPr w:rsidR="00BC677E" w:rsidRPr="002F5F74" w:rsidSect="002F5F74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426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EDE" w:rsidRDefault="009F1EDE">
      <w:pPr>
        <w:spacing w:after="0" w:line="240" w:lineRule="auto"/>
      </w:pPr>
      <w:r>
        <w:separator/>
      </w:r>
    </w:p>
  </w:endnote>
  <w:endnote w:type="continuationSeparator" w:id="0">
    <w:p w:rsidR="009F1EDE" w:rsidRDefault="009F1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F1E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BF0" w:rsidRPr="001D1BF0" w:rsidRDefault="001D1BF0" w:rsidP="001D1BF0">
    <w:pPr>
      <w:pStyle w:val="Nagwek"/>
      <w:jc w:val="center"/>
      <w:rPr>
        <w:rFonts w:cs="Calibri"/>
        <w:noProof/>
        <w:sz w:val="22"/>
        <w:szCs w:val="22"/>
        <w:lang w:eastAsia="en-US"/>
      </w:rPr>
    </w:pPr>
    <w:r>
      <w:rPr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  <w:r>
      <w:rPr>
        <w:sz w:val="18"/>
        <w:szCs w:val="18"/>
      </w:rPr>
      <w:br/>
      <w:t>Wartość dofinansowania projektu wynosi 1 551 000,00 zł</w:t>
    </w:r>
    <w:r>
      <w:rPr>
        <w:rFonts w:ascii="Roboto Condensed" w:hAnsi="Roboto Condensed"/>
        <w:i/>
        <w:iCs/>
        <w:color w:val="111E2B"/>
        <w:shd w:val="clear" w:color="auto" w:fill="F6FAF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F1ED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F1ED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EDE" w:rsidRDefault="009F1EDE">
      <w:pPr>
        <w:spacing w:after="0" w:line="240" w:lineRule="auto"/>
      </w:pPr>
      <w:r>
        <w:separator/>
      </w:r>
    </w:p>
  </w:footnote>
  <w:footnote w:type="continuationSeparator" w:id="0">
    <w:p w:rsidR="009F1EDE" w:rsidRDefault="009F1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BF0" w:rsidRPr="001D1BF0" w:rsidRDefault="001D1BF0" w:rsidP="001D1BF0">
    <w:pPr>
      <w:pStyle w:val="Nagwek"/>
      <w:rPr>
        <w:rFonts w:cs="Calibri"/>
        <w:noProof/>
        <w:sz w:val="22"/>
        <w:szCs w:val="22"/>
        <w:lang w:eastAsia="en-US"/>
      </w:rPr>
    </w:pPr>
    <w:r w:rsidRPr="001D1BF0">
      <w:rPr>
        <w:rFonts w:cs="Calibri"/>
        <w:noProof/>
      </w:rPr>
      <w:t xml:space="preserve">     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114pt;height:50.25pt;visibility:visible;mso-wrap-style:square">
          <v:imagedata r:id="rId1" o:title="" croptop="12138f" cropbottom="13944f" cropleft="1290f" cropright="975f"/>
        </v:shape>
      </w:pict>
    </w:r>
    <w:r w:rsidRPr="001D1BF0">
      <w:rPr>
        <w:rFonts w:cs="Calibri"/>
        <w:noProof/>
      </w:rPr>
      <w:t xml:space="preserve">                   </w:t>
    </w:r>
    <w:r w:rsidRPr="001D1BF0">
      <w:rPr>
        <w:rFonts w:cs="Calibri"/>
        <w:noProof/>
      </w:rPr>
      <w:pict>
        <v:shape id="Obraz 1" o:spid="_x0000_i1026" type="#_x0000_t75" style="width:101.25pt;height:55.5pt;visibility:visible;mso-wrap-style:square">
          <v:imagedata r:id="rId2" o:title="" cropbottom="5135f" cropright="3568f"/>
        </v:shape>
      </w:pict>
    </w:r>
    <w:r w:rsidRPr="001D1BF0">
      <w:rPr>
        <w:rFonts w:cs="Calibri"/>
        <w:noProof/>
      </w:rPr>
      <w:t xml:space="preserve">                      </w:t>
    </w:r>
    <w:r w:rsidRPr="001D1BF0">
      <w:rPr>
        <w:rFonts w:cs="Calibri"/>
        <w:noProof/>
      </w:rPr>
      <w:pict>
        <v:shape id="Obraz 4" o:spid="_x0000_i1027" type="#_x0000_t75" style="width:108.75pt;height:47.25pt;visibility:visible;mso-wrap-style:square">
          <v:imagedata r:id="rId3" o:title=""/>
        </v:shape>
      </w:pict>
    </w:r>
  </w:p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02206" w:rsidRDefault="009F1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EB3"/>
    <w:rsid w:val="00084773"/>
    <w:rsid w:val="001079FB"/>
    <w:rsid w:val="001D1BF0"/>
    <w:rsid w:val="0024505C"/>
    <w:rsid w:val="002C16B6"/>
    <w:rsid w:val="002F5F74"/>
    <w:rsid w:val="00581849"/>
    <w:rsid w:val="005E443B"/>
    <w:rsid w:val="0060457E"/>
    <w:rsid w:val="006666A6"/>
    <w:rsid w:val="006A461B"/>
    <w:rsid w:val="00787E3E"/>
    <w:rsid w:val="009F1EDE"/>
    <w:rsid w:val="00A2662E"/>
    <w:rsid w:val="00BC5BCC"/>
    <w:rsid w:val="00BC677E"/>
    <w:rsid w:val="00C16AA2"/>
    <w:rsid w:val="00D90568"/>
    <w:rsid w:val="00DD0E1C"/>
    <w:rsid w:val="00EC7863"/>
    <w:rsid w:val="00ED2EB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9EA72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cp:lastPrinted>2024-04-25T06:41:00Z</cp:lastPrinted>
  <dcterms:created xsi:type="dcterms:W3CDTF">2024-04-05T08:58:00Z</dcterms:created>
  <dcterms:modified xsi:type="dcterms:W3CDTF">2024-04-25T06:41:00Z</dcterms:modified>
</cp:coreProperties>
</file>