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8002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F42A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F42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F42A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F42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F42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F42A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F42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F42A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F42A6" w:rsidRPr="007B107C" w:rsidTr="00A3597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42A6" w:rsidRPr="007B107C" w:rsidRDefault="00CF42A6" w:rsidP="00A3597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F42A6" w:rsidRPr="007B107C" w:rsidRDefault="00CF42A6" w:rsidP="00A3597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42A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F42A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F42A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F42A6" w:rsidRPr="007B107C" w:rsidRDefault="00CF42A6" w:rsidP="00A3597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F42A6" w:rsidRPr="007B107C" w:rsidRDefault="00CF42A6" w:rsidP="00A3597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F42A6" w:rsidRPr="007B107C" w:rsidRDefault="00CF42A6" w:rsidP="00A3597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F42A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F42A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Łóżka hotelowe - doposażenie SDM3 i SDM4 -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F42A6" w:rsidRPr="00CF42A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F42A6" w:rsidRPr="00CF42A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2A6" w:rsidRDefault="00CF42A6" w:rsidP="00CF42A6">
      <w:pPr>
        <w:spacing w:after="0" w:line="240" w:lineRule="auto"/>
      </w:pPr>
      <w:r>
        <w:separator/>
      </w:r>
    </w:p>
  </w:endnote>
  <w:endnote w:type="continuationSeparator" w:id="0">
    <w:p w:rsidR="00CF42A6" w:rsidRDefault="00CF42A6" w:rsidP="00CF4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2A6" w:rsidRDefault="00CF4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2A6" w:rsidRDefault="00CF42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2A6" w:rsidRDefault="00CF4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2A6" w:rsidRDefault="00CF42A6" w:rsidP="00CF42A6">
      <w:pPr>
        <w:spacing w:after="0" w:line="240" w:lineRule="auto"/>
      </w:pPr>
      <w:r>
        <w:separator/>
      </w:r>
    </w:p>
  </w:footnote>
  <w:footnote w:type="continuationSeparator" w:id="0">
    <w:p w:rsidR="00CF42A6" w:rsidRDefault="00CF42A6" w:rsidP="00CF4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2A6" w:rsidRDefault="00CF4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2A6" w:rsidRDefault="00CF42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2A6" w:rsidRDefault="00CF42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5BC"/>
    <w:rsid w:val="002621C4"/>
    <w:rsid w:val="0078002E"/>
    <w:rsid w:val="007B107C"/>
    <w:rsid w:val="007C7D43"/>
    <w:rsid w:val="00843802"/>
    <w:rsid w:val="008750B3"/>
    <w:rsid w:val="00C31816"/>
    <w:rsid w:val="00CF42A6"/>
    <w:rsid w:val="00D3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31BD841-F70F-4521-9A64-4D1E679C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4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2A6"/>
  </w:style>
  <w:style w:type="paragraph" w:styleId="Stopka">
    <w:name w:val="footer"/>
    <w:basedOn w:val="Normalny"/>
    <w:link w:val="StopkaZnak"/>
    <w:uiPriority w:val="99"/>
    <w:unhideWhenUsed/>
    <w:rsid w:val="00CF4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2A6"/>
  </w:style>
  <w:style w:type="paragraph" w:styleId="Tekstdymka">
    <w:name w:val="Balloon Text"/>
    <w:basedOn w:val="Normalny"/>
    <w:link w:val="TekstdymkaZnak"/>
    <w:uiPriority w:val="99"/>
    <w:semiHidden/>
    <w:unhideWhenUsed/>
    <w:rsid w:val="00780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0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2024-04-26T12:17:00Z</cp:lastPrinted>
  <dcterms:created xsi:type="dcterms:W3CDTF">2024-04-26T12:17:00Z</dcterms:created>
  <dcterms:modified xsi:type="dcterms:W3CDTF">2024-04-26T12:17:00Z</dcterms:modified>
</cp:coreProperties>
</file>