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405D02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603F9C">
        <w:rPr>
          <w:rFonts w:ascii="Arial" w:hAnsi="Arial" w:cs="Arial"/>
          <w:b/>
        </w:rPr>
        <w:t>tabletów i stacji roboczych dla Wydziału Inżynierii Mechanicznej i Informatyki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603F9C">
        <w:rPr>
          <w:rFonts w:ascii="Arial" w:hAnsi="Arial" w:cs="Arial"/>
          <w:b/>
        </w:rPr>
        <w:t>RK-NZ.261.15</w:t>
      </w:r>
      <w:r w:rsidR="002E5C42">
        <w:rPr>
          <w:rFonts w:ascii="Arial" w:hAnsi="Arial" w:cs="Arial"/>
          <w:b/>
        </w:rPr>
        <w:t>.2024</w:t>
      </w:r>
      <w:bookmarkStart w:id="0" w:name="_GoBack"/>
      <w:bookmarkEnd w:id="0"/>
      <w:r w:rsidR="00B44DD9">
        <w:rPr>
          <w:rFonts w:ascii="Arial" w:hAnsi="Arial" w:cs="Arial"/>
          <w:b/>
        </w:rPr>
        <w:t>.MM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603F9C">
              <w:rPr>
                <w:rFonts w:ascii="Arial" w:hAnsi="Arial" w:cs="Arial"/>
              </w:rPr>
              <w:t xml:space="preserve">2 tabletów dla Katedry Inteligentnych Systemów Informatycznych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486C54" w:rsidRDefault="00486C5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</w:t>
            </w:r>
            <w:r w:rsidR="00B44DD9">
              <w:rPr>
                <w:rFonts w:ascii="Arial" w:hAnsi="Arial" w:cs="Arial"/>
              </w:rPr>
              <w:t>.........</w:t>
            </w:r>
            <w:r w:rsidRPr="00405D02">
              <w:rPr>
                <w:rFonts w:ascii="Arial" w:hAnsi="Arial" w:cs="Arial"/>
              </w:rPr>
              <w:t xml:space="preserve">. 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603F9C">
              <w:rPr>
                <w:rFonts w:ascii="Arial" w:hAnsi="Arial" w:cs="Arial"/>
              </w:rPr>
              <w:t xml:space="preserve">2 zestawów komputerowych – wysokowydajnych stacji roboczych dla Katedry Informatyki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</w:t>
      </w:r>
      <w:r w:rsidRPr="00405D02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031" w:rsidRDefault="00060031">
      <w:r>
        <w:separator/>
      </w:r>
    </w:p>
  </w:endnote>
  <w:endnote w:type="continuationSeparator" w:id="0">
    <w:p w:rsidR="00060031" w:rsidRDefault="0006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2E5C42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031" w:rsidRDefault="00060031">
      <w:r>
        <w:separator/>
      </w:r>
    </w:p>
  </w:footnote>
  <w:footnote w:type="continuationSeparator" w:id="0">
    <w:p w:rsidR="00060031" w:rsidRDefault="00060031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5649"/>
    <w:rsid w:val="000A5766"/>
    <w:rsid w:val="000F18FA"/>
    <w:rsid w:val="00172873"/>
    <w:rsid w:val="00180C76"/>
    <w:rsid w:val="00205DFB"/>
    <w:rsid w:val="00213CCF"/>
    <w:rsid w:val="00236075"/>
    <w:rsid w:val="00236C82"/>
    <w:rsid w:val="0024290A"/>
    <w:rsid w:val="00267AD0"/>
    <w:rsid w:val="002B013F"/>
    <w:rsid w:val="002E5C42"/>
    <w:rsid w:val="003016B9"/>
    <w:rsid w:val="00301A06"/>
    <w:rsid w:val="00306360"/>
    <w:rsid w:val="00341A3F"/>
    <w:rsid w:val="00354AC4"/>
    <w:rsid w:val="00356AF5"/>
    <w:rsid w:val="003B417C"/>
    <w:rsid w:val="003C6268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675FD"/>
    <w:rsid w:val="00576E4F"/>
    <w:rsid w:val="005B0F6B"/>
    <w:rsid w:val="00601F1A"/>
    <w:rsid w:val="00603F9C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A10DC8"/>
    <w:rsid w:val="00A16914"/>
    <w:rsid w:val="00A62C2A"/>
    <w:rsid w:val="00AB288E"/>
    <w:rsid w:val="00AC1503"/>
    <w:rsid w:val="00AF2CA7"/>
    <w:rsid w:val="00B21345"/>
    <w:rsid w:val="00B44DD9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3BDCE32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1EE696F-FCC2-40B9-9DD8-EDA9C2AD0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388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2024-04-24T11:56:00Z</cp:lastPrinted>
  <dcterms:created xsi:type="dcterms:W3CDTF">2024-04-24T11:57:00Z</dcterms:created>
  <dcterms:modified xsi:type="dcterms:W3CDTF">2024-04-24T11:57:00Z</dcterms:modified>
</cp:coreProperties>
</file>