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9A6DB4" w:rsidRDefault="00D62E6E" w:rsidP="009A6DB4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9A6D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84292" w:rsidRPr="009A6DB4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9A6DB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A6DB4" w:rsidTr="00D62E6E">
        <w:tc>
          <w:tcPr>
            <w:tcW w:w="2800" w:type="dxa"/>
            <w:shd w:val="clear" w:color="auto" w:fill="auto"/>
          </w:tcPr>
          <w:p w:rsidR="00D62E6E" w:rsidRPr="009A6DB4" w:rsidRDefault="00D62E6E" w:rsidP="009A6D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A6DB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A6DB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A6DB4" w:rsidRDefault="00D62E6E" w:rsidP="009A6DB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A6DB4" w:rsidRDefault="00D62E6E" w:rsidP="009A6DB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6DB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A6DB4" w:rsidRDefault="00D62E6E" w:rsidP="009A6DB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A6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A6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9A6DB4" w:rsidTr="00D62E6E">
        <w:tc>
          <w:tcPr>
            <w:tcW w:w="2800" w:type="dxa"/>
            <w:shd w:val="clear" w:color="auto" w:fill="auto"/>
          </w:tcPr>
          <w:p w:rsidR="00D62E6E" w:rsidRPr="009A6DB4" w:rsidRDefault="00D62E6E" w:rsidP="009A6DB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A6DB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A6DB4" w:rsidRDefault="00D62E6E" w:rsidP="009A6DB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A6DB4" w:rsidRDefault="00D62E6E" w:rsidP="009A6DB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6DB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A6DB4" w:rsidRDefault="00D62E6E" w:rsidP="009A6DB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A6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A6DB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A6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9A6DB4" w:rsidRDefault="00BC121E" w:rsidP="009A6DB4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4292" w:rsidRPr="009A6DB4" w:rsidTr="00504E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84292" w:rsidRPr="009A6DB4" w:rsidRDefault="00484292" w:rsidP="009A6DB4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484292" w:rsidRPr="009A6DB4" w:rsidRDefault="00484292" w:rsidP="009A6DB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484292" w:rsidRPr="009A6DB4" w:rsidRDefault="00484292" w:rsidP="009A6DB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84292" w:rsidRPr="009A6DB4" w:rsidRDefault="00484292" w:rsidP="009A6DB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A6DB4" w:rsidRDefault="00484292" w:rsidP="009A6DB4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6DB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9A6DB4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9A6DB4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A6DB4" w:rsidTr="00D62E6E">
        <w:tc>
          <w:tcPr>
            <w:tcW w:w="2269" w:type="dxa"/>
            <w:shd w:val="clear" w:color="auto" w:fill="auto"/>
          </w:tcPr>
          <w:p w:rsidR="00D62E6E" w:rsidRPr="009A6DB4" w:rsidRDefault="00D62E6E" w:rsidP="009A6D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A6DB4" w:rsidRDefault="00484292" w:rsidP="009A6D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tabletów i stacji roboczych dla Wydziału Inżynierii Mechanicznej i Informatyki Politechniki Częstochowskiej</w:t>
            </w:r>
            <w:r w:rsidR="00D62E6E" w:rsidRPr="009A6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4292" w:rsidRPr="009A6DB4" w:rsidTr="00504E9A">
        <w:tc>
          <w:tcPr>
            <w:tcW w:w="2269" w:type="dxa"/>
            <w:shd w:val="clear" w:color="auto" w:fill="auto"/>
          </w:tcPr>
          <w:p w:rsidR="00484292" w:rsidRPr="009A6DB4" w:rsidRDefault="00484292" w:rsidP="009A6D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4292" w:rsidRPr="009A6DB4" w:rsidRDefault="00484292" w:rsidP="009A6D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RK-NZ.261.15.2024.MM</w:t>
            </w:r>
          </w:p>
        </w:tc>
      </w:tr>
    </w:tbl>
    <w:p w:rsidR="00BC121E" w:rsidRPr="009A6DB4" w:rsidRDefault="00484292" w:rsidP="009A6DB4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A6DB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9A6DB4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A6DB4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9A6DB4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9A6DB4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9A6DB4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9A6DB4" w:rsidRDefault="008E296F" w:rsidP="009A6DB4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9A6DB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A6DB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A6DB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9A6DB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A6DB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9A6DB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A6DB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9A6DB4" w:rsidRDefault="00BC121E" w:rsidP="009A6DB4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6DB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A6DB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A6DB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9A6DB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A6DB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9A6DB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A6DB4" w:rsidRDefault="00BF69A4" w:rsidP="009A6DB4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6DB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A6DB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A6DB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9A6DB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6DB4" w:rsidRDefault="00BC121E" w:rsidP="009A6DB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A6DB4" w:rsidRDefault="00BC121E" w:rsidP="009A6DB4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A6DB4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9A6DB4" w:rsidRDefault="00BC121E" w:rsidP="009A6DB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9A6DB4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A6DB4" w:rsidRDefault="00067B62" w:rsidP="009A6DB4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9A6DB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9A6DB4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A6DB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9A6DB4" w:rsidRDefault="00067B62" w:rsidP="009A6DB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A6DB4" w:rsidTr="00620E37">
        <w:tc>
          <w:tcPr>
            <w:tcW w:w="2660" w:type="dxa"/>
            <w:shd w:val="clear" w:color="auto" w:fill="auto"/>
          </w:tcPr>
          <w:p w:rsidR="00BC121E" w:rsidRPr="009A6DB4" w:rsidRDefault="00BC121E" w:rsidP="009A6DB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A6DB4" w:rsidRDefault="00D62E6E" w:rsidP="009A6DB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A6DB4" w:rsidRDefault="00844A96" w:rsidP="009A6DB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9A6DB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9A6DB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A6DB4" w:rsidRDefault="00BC121E" w:rsidP="009A6DB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A6DB4" w:rsidRDefault="00BC121E" w:rsidP="009A6DB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A6DB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A6DB4" w:rsidRDefault="00844A96" w:rsidP="009A6DB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A6DB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84292" w:rsidRPr="009A6DB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9A6DB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9A6DB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B11" w:rsidRDefault="001D3B11">
      <w:r>
        <w:separator/>
      </w:r>
    </w:p>
  </w:endnote>
  <w:endnote w:type="continuationSeparator" w:id="0">
    <w:p w:rsidR="001D3B11" w:rsidRDefault="001D3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6D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6D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92" w:rsidRDefault="00484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B11" w:rsidRDefault="001D3B11">
      <w:r>
        <w:separator/>
      </w:r>
    </w:p>
  </w:footnote>
  <w:footnote w:type="continuationSeparator" w:id="0">
    <w:p w:rsidR="001D3B11" w:rsidRDefault="001D3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92" w:rsidRDefault="004842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92" w:rsidRDefault="004842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292" w:rsidRDefault="00484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B11"/>
    <w:rsid w:val="0000184A"/>
    <w:rsid w:val="00007C1C"/>
    <w:rsid w:val="000122E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D3B1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4292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A6DB4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0F2AC1-37C0-43E0-A48E-871A25FF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A6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A6DB4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8DA75-5EDD-4228-A87F-C9C1BAE13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2024-04-24T08:00:00Z</cp:lastPrinted>
  <dcterms:created xsi:type="dcterms:W3CDTF">2024-04-24T08:00:00Z</dcterms:created>
  <dcterms:modified xsi:type="dcterms:W3CDTF">2024-04-24T08:00:00Z</dcterms:modified>
</cp:coreProperties>
</file>