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088" w:rsidRDefault="001A5088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7511D7" w:rsidP="00081D13">
      <w:pPr>
        <w:spacing w:after="600"/>
        <w:jc w:val="right"/>
        <w:rPr>
          <w:rFonts w:ascii="Arial" w:hAnsi="Arial" w:cs="Arial"/>
        </w:rPr>
      </w:pPr>
      <w:r w:rsidRPr="007511D7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1A5088">
        <w:rPr>
          <w:rFonts w:ascii="Arial" w:hAnsi="Arial" w:cs="Arial"/>
        </w:rPr>
        <w:t>2024-04-23</w:t>
      </w:r>
    </w:p>
    <w:p w:rsidR="00081D13" w:rsidRPr="00353FDC" w:rsidRDefault="007511D7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511D7">
        <w:rPr>
          <w:rFonts w:ascii="Arial" w:hAnsi="Arial" w:cs="Arial"/>
          <w:b/>
          <w:bCs/>
        </w:rPr>
        <w:t>Politechnika Częstochowska</w:t>
      </w:r>
    </w:p>
    <w:p w:rsidR="00081D13" w:rsidRPr="00353FDC" w:rsidRDefault="007511D7" w:rsidP="00081D13">
      <w:pPr>
        <w:spacing w:line="360" w:lineRule="auto"/>
        <w:ind w:right="3969"/>
        <w:rPr>
          <w:rFonts w:ascii="Arial" w:hAnsi="Arial" w:cs="Arial"/>
        </w:rPr>
      </w:pPr>
      <w:r w:rsidRPr="007511D7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7511D7">
        <w:rPr>
          <w:rFonts w:ascii="Arial" w:hAnsi="Arial" w:cs="Arial"/>
        </w:rPr>
        <w:t>69</w:t>
      </w:r>
    </w:p>
    <w:p w:rsidR="00081D13" w:rsidRPr="00353FDC" w:rsidRDefault="007511D7" w:rsidP="00081D13">
      <w:pPr>
        <w:ind w:right="3969"/>
        <w:rPr>
          <w:rFonts w:ascii="Arial" w:hAnsi="Arial" w:cs="Arial"/>
        </w:rPr>
      </w:pPr>
      <w:r w:rsidRPr="007511D7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7511D7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7511D7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11D7">
              <w:rPr>
                <w:rFonts w:ascii="Arial" w:hAnsi="Arial" w:cs="Arial"/>
                <w:bCs/>
              </w:rPr>
              <w:t>Dostawa projektora multimedialnego, uchwytu do projektora, ekranu projekcyjnego dla Katedry Metalurgii i Technologii Metali Politechniki Częstochowskiej.</w:t>
            </w:r>
          </w:p>
        </w:tc>
      </w:tr>
      <w:tr w:rsidR="007511D7" w:rsidRPr="00353FDC" w:rsidTr="00C8374F">
        <w:tc>
          <w:tcPr>
            <w:tcW w:w="2269" w:type="dxa"/>
            <w:shd w:val="clear" w:color="auto" w:fill="auto"/>
          </w:tcPr>
          <w:p w:rsidR="007511D7" w:rsidRPr="00353FDC" w:rsidRDefault="007511D7" w:rsidP="00C837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7511D7" w:rsidRPr="00353FDC" w:rsidRDefault="007511D7" w:rsidP="00C837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511D7">
              <w:rPr>
                <w:rFonts w:ascii="Arial" w:hAnsi="Arial" w:cs="Arial"/>
                <w:bCs/>
              </w:rPr>
              <w:t>RK-NZ.261.4.2024.AR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7511D7" w:rsidRPr="007511D7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511D7" w:rsidRPr="007511D7">
        <w:rPr>
          <w:rFonts w:ascii="Arial" w:hAnsi="Arial" w:cs="Arial"/>
        </w:rPr>
        <w:t>(</w:t>
      </w:r>
      <w:proofErr w:type="spellStart"/>
      <w:r w:rsidR="007511D7" w:rsidRPr="007511D7">
        <w:rPr>
          <w:rFonts w:ascii="Arial" w:hAnsi="Arial" w:cs="Arial"/>
        </w:rPr>
        <w:t>t.j</w:t>
      </w:r>
      <w:proofErr w:type="spellEnd"/>
      <w:r w:rsidR="007511D7" w:rsidRPr="007511D7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1A5088" w:rsidRDefault="001A508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1A5088" w:rsidRDefault="001A508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1A5088" w:rsidRDefault="001A508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1A5088" w:rsidRDefault="001A508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1A5088" w:rsidRPr="00E1738E" w:rsidRDefault="001A5088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511D7" w:rsidRPr="00E1738E" w:rsidTr="00C8374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7511D7" w:rsidRDefault="007511D7" w:rsidP="00C8374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511D7">
              <w:rPr>
                <w:rFonts w:ascii="Arial" w:hAnsi="Arial" w:cs="Arial"/>
                <w:b/>
              </w:rPr>
              <w:t>BIS S.C. KAROL KOWALSKI, ŁUKASZ KOWALSKI</w:t>
            </w:r>
          </w:p>
          <w:p w:rsidR="007511D7" w:rsidRPr="00AC1F4A" w:rsidRDefault="007511D7" w:rsidP="00C8374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511D7">
              <w:rPr>
                <w:rFonts w:ascii="Arial" w:hAnsi="Arial" w:cs="Arial"/>
                <w:bCs/>
              </w:rPr>
              <w:t>AL. NIEPODLEGŁOŚCI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511D7">
              <w:rPr>
                <w:rFonts w:ascii="Arial" w:hAnsi="Arial" w:cs="Arial"/>
                <w:bCs/>
              </w:rPr>
              <w:t>41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7511D7" w:rsidRPr="00E1738E" w:rsidRDefault="007511D7" w:rsidP="00C8374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511D7">
              <w:rPr>
                <w:rFonts w:ascii="Arial" w:hAnsi="Arial" w:cs="Arial"/>
                <w:bCs/>
              </w:rPr>
              <w:t>42-216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511D7">
              <w:rPr>
                <w:rFonts w:ascii="Arial" w:hAnsi="Arial" w:cs="Arial"/>
                <w:bCs/>
              </w:rPr>
              <w:t>CZĘSTOCHOWA</w:t>
            </w:r>
          </w:p>
          <w:p w:rsidR="007511D7" w:rsidRPr="00BC506C" w:rsidRDefault="007511D7" w:rsidP="00C8374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7511D7">
              <w:rPr>
                <w:rFonts w:ascii="Arial" w:hAnsi="Arial" w:cs="Arial"/>
                <w:b/>
              </w:rPr>
              <w:t>4 292.70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7511D7" w:rsidRPr="00E1738E" w:rsidRDefault="007511D7" w:rsidP="00C8374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7511D7" w:rsidRPr="00E1738E" w:rsidRDefault="007511D7" w:rsidP="00C8374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511D7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843"/>
        <w:gridCol w:w="1701"/>
      </w:tblGrid>
      <w:tr w:rsidR="001A5088" w:rsidRPr="008567C7" w:rsidTr="001A50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A5088" w:rsidRPr="00553EDC" w:rsidRDefault="001A5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1A5088" w:rsidRPr="00553EDC" w:rsidRDefault="001A5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1A5088" w:rsidRPr="00553EDC" w:rsidRDefault="001A50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511D7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1A5088" w:rsidRPr="00553EDC" w:rsidRDefault="001A5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A5088" w:rsidRPr="008567C7" w:rsidTr="001A5088">
        <w:tc>
          <w:tcPr>
            <w:tcW w:w="85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1A5088" w:rsidRPr="00553EDC" w:rsidRDefault="001A5088" w:rsidP="00C8374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511D7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1A5088" w:rsidRPr="00553EDC" w:rsidRDefault="001A5088" w:rsidP="00C8374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1A5088" w:rsidRPr="00553EDC" w:rsidRDefault="001A5088" w:rsidP="00C8374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843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A5088" w:rsidRPr="008567C7" w:rsidTr="001A5088">
        <w:tc>
          <w:tcPr>
            <w:tcW w:w="85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28" w:type="dxa"/>
            <w:vAlign w:val="center"/>
          </w:tcPr>
          <w:p w:rsidR="001A5088" w:rsidRPr="00553EDC" w:rsidRDefault="001A5088" w:rsidP="00C8374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511D7">
              <w:rPr>
                <w:rFonts w:ascii="Arial" w:hAnsi="Arial" w:cs="Arial"/>
                <w:b/>
                <w:sz w:val="22"/>
                <w:szCs w:val="22"/>
              </w:rPr>
              <w:t xml:space="preserve">AV Multimedia Małysz i Spółka </w:t>
            </w:r>
            <w:proofErr w:type="spellStart"/>
            <w:r w:rsidRPr="007511D7">
              <w:rPr>
                <w:rFonts w:ascii="Arial" w:hAnsi="Arial" w:cs="Arial"/>
                <w:b/>
                <w:sz w:val="22"/>
                <w:szCs w:val="22"/>
              </w:rPr>
              <w:t>spółka</w:t>
            </w:r>
            <w:proofErr w:type="spellEnd"/>
            <w:r w:rsidRPr="007511D7">
              <w:rPr>
                <w:rFonts w:ascii="Arial" w:hAnsi="Arial" w:cs="Arial"/>
                <w:b/>
                <w:sz w:val="22"/>
                <w:szCs w:val="22"/>
              </w:rPr>
              <w:t xml:space="preserve"> jawna</w:t>
            </w:r>
          </w:p>
          <w:p w:rsidR="001A5088" w:rsidRPr="00553EDC" w:rsidRDefault="001A5088" w:rsidP="00C8374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Głowackiego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/7</w:t>
            </w:r>
          </w:p>
          <w:p w:rsidR="001A5088" w:rsidRPr="00553EDC" w:rsidRDefault="001A5088" w:rsidP="00C8374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25-368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Kielce</w:t>
            </w:r>
          </w:p>
        </w:tc>
        <w:tc>
          <w:tcPr>
            <w:tcW w:w="1843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71,95</w:t>
            </w:r>
          </w:p>
        </w:tc>
        <w:tc>
          <w:tcPr>
            <w:tcW w:w="170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71,95</w:t>
            </w:r>
          </w:p>
        </w:tc>
      </w:tr>
      <w:tr w:rsidR="001A5088" w:rsidRPr="008567C7" w:rsidTr="001A5088">
        <w:tc>
          <w:tcPr>
            <w:tcW w:w="85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28" w:type="dxa"/>
            <w:vAlign w:val="center"/>
          </w:tcPr>
          <w:p w:rsidR="001A5088" w:rsidRPr="00553EDC" w:rsidRDefault="001A5088" w:rsidP="00C8374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7511D7">
              <w:rPr>
                <w:rFonts w:ascii="Arial" w:hAnsi="Arial" w:cs="Arial"/>
                <w:b/>
                <w:sz w:val="22"/>
                <w:szCs w:val="22"/>
              </w:rPr>
              <w:t>Konverta</w:t>
            </w:r>
            <w:proofErr w:type="spellEnd"/>
            <w:r w:rsidRPr="007511D7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1A5088" w:rsidRPr="00553EDC" w:rsidRDefault="001A5088" w:rsidP="00C8374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1A5088" w:rsidRPr="00553EDC" w:rsidRDefault="001A5088" w:rsidP="00C8374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511D7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511D7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843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1A5088" w:rsidRPr="00553EDC" w:rsidRDefault="001A5088" w:rsidP="00C8374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511D7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6FA" w:rsidRDefault="003B06FA">
      <w:r>
        <w:separator/>
      </w:r>
    </w:p>
  </w:endnote>
  <w:endnote w:type="continuationSeparator" w:id="0">
    <w:p w:rsidR="003B06FA" w:rsidRDefault="003B0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1D7" w:rsidRDefault="007511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088" w:rsidRPr="001A5088" w:rsidRDefault="001A5088" w:rsidP="001A5088">
    <w:pPr>
      <w:spacing w:line="276" w:lineRule="auto"/>
      <w:rPr>
        <w:rFonts w:ascii="Roboto" w:hAnsi="Roboto"/>
        <w:b/>
        <w:bCs/>
        <w:sz w:val="22"/>
        <w:szCs w:val="18"/>
      </w:rPr>
    </w:pPr>
    <w:r w:rsidRPr="001A508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A508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A50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5088" w:rsidRPr="001A5088" w:rsidTr="00C8374F">
      <w:tc>
        <w:tcPr>
          <w:tcW w:w="0" w:type="auto"/>
          <w:shd w:val="clear" w:color="auto" w:fill="auto"/>
          <w:vAlign w:val="center"/>
        </w:tcPr>
        <w:p w:rsidR="001A5088" w:rsidRPr="001A5088" w:rsidRDefault="001A5088" w:rsidP="001A508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5088" w:rsidRPr="001A5088" w:rsidRDefault="001A5088" w:rsidP="001A508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508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5088" w:rsidRPr="001A5088" w:rsidRDefault="001A5088" w:rsidP="001A508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5088" w:rsidRPr="001A5088" w:rsidRDefault="001A5088" w:rsidP="001A508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5088" w:rsidRPr="001A5088" w:rsidRDefault="001A5088" w:rsidP="001A5088">
    <w:pPr>
      <w:spacing w:line="276" w:lineRule="auto"/>
      <w:rPr>
        <w:rFonts w:ascii="Roboto" w:hAnsi="Roboto"/>
        <w:b/>
        <w:bCs/>
      </w:rPr>
    </w:pPr>
    <w:r w:rsidRPr="001A5088">
      <w:rPr>
        <w:rFonts w:ascii="Roboto" w:hAnsi="Roboto"/>
        <w:b/>
        <w:bCs/>
        <w:szCs w:val="18"/>
      </w:rPr>
      <w:t>Kanclerz Politechniki Częstochowskiej</w:t>
    </w:r>
  </w:p>
  <w:p w:rsidR="001A5088" w:rsidRPr="001A5088" w:rsidRDefault="001A5088" w:rsidP="001A5088">
    <w:pPr>
      <w:spacing w:line="276" w:lineRule="auto"/>
      <w:rPr>
        <w:rFonts w:ascii="Roboto" w:hAnsi="Roboto"/>
      </w:rPr>
    </w:pPr>
    <w:r w:rsidRPr="001A508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A5088">
      <w:rPr>
        <w:rFonts w:ascii="Roboto" w:hAnsi="Roboto"/>
      </w:rPr>
      <w:t>ul. Gen. J.H. Dąbrowskiego 69, 42-201 Częstochowa</w:t>
    </w:r>
  </w:p>
  <w:p w:rsidR="001A5088" w:rsidRPr="001A5088" w:rsidRDefault="001A5088" w:rsidP="001A5088">
    <w:pPr>
      <w:spacing w:line="276" w:lineRule="auto"/>
      <w:rPr>
        <w:rFonts w:ascii="Arial" w:hAnsi="Arial"/>
        <w:noProof/>
      </w:rPr>
    </w:pPr>
    <w:r w:rsidRPr="001A5088">
      <w:rPr>
        <w:rFonts w:ascii="Roboto" w:hAnsi="Roboto"/>
      </w:rPr>
      <w:t>tel. +48 34 325 02 56, e-mail: kanclerz@pcz.pl</w:t>
    </w:r>
  </w:p>
  <w:p w:rsidR="001A5088" w:rsidRPr="001A5088" w:rsidRDefault="001A5088" w:rsidP="001A5088">
    <w:pPr>
      <w:rPr>
        <w:rFonts w:ascii="Roboto" w:hAnsi="Roboto"/>
        <w:b/>
      </w:rPr>
    </w:pPr>
    <w:r w:rsidRPr="001A5088">
      <w:rPr>
        <w:rFonts w:ascii="Roboto" w:hAnsi="Roboto"/>
        <w:b/>
      </w:rPr>
      <w:t>www.pcz.pl</w:t>
    </w:r>
  </w:p>
  <w:p w:rsidR="000C1E6F" w:rsidRPr="001A5088" w:rsidRDefault="000C1E6F" w:rsidP="001A50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1D7" w:rsidRDefault="00751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6FA" w:rsidRDefault="003B06FA">
      <w:r>
        <w:separator/>
      </w:r>
    </w:p>
  </w:footnote>
  <w:footnote w:type="continuationSeparator" w:id="0">
    <w:p w:rsidR="003B06FA" w:rsidRDefault="003B06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1D7" w:rsidRDefault="00751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088" w:rsidRPr="001A5088" w:rsidRDefault="001A5088" w:rsidP="001A508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A508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A50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7511D7" w:rsidRDefault="00751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11D7" w:rsidRDefault="007511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6FA"/>
    <w:rsid w:val="00005838"/>
    <w:rsid w:val="00022322"/>
    <w:rsid w:val="00042497"/>
    <w:rsid w:val="00081D13"/>
    <w:rsid w:val="000C1E6F"/>
    <w:rsid w:val="000E4E56"/>
    <w:rsid w:val="001A1468"/>
    <w:rsid w:val="001A5088"/>
    <w:rsid w:val="001B7815"/>
    <w:rsid w:val="002B1E4F"/>
    <w:rsid w:val="002B6761"/>
    <w:rsid w:val="003445A0"/>
    <w:rsid w:val="003A0AFC"/>
    <w:rsid w:val="003B06F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11D7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0963A27"/>
  <w15:chartTrackingRefBased/>
  <w15:docId w15:val="{3630B9C9-B2E9-4DD7-B3EA-D650D0B0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2024-04-19T09:17:00Z</cp:lastPrinted>
  <dcterms:created xsi:type="dcterms:W3CDTF">2024-04-19T09:17:00Z</dcterms:created>
  <dcterms:modified xsi:type="dcterms:W3CDTF">2024-04-19T09:17:00Z</dcterms:modified>
</cp:coreProperties>
</file>