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306A50" w:rsidP="00D8735D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06A5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06A50">
        <w:rPr>
          <w:rFonts w:ascii="Arial" w:hAnsi="Arial" w:cs="Arial"/>
          <w:sz w:val="24"/>
          <w:szCs w:val="24"/>
        </w:rPr>
        <w:t>2024-04-23</w:t>
      </w:r>
    </w:p>
    <w:p w:rsidR="00CF7835" w:rsidRPr="009432A1" w:rsidRDefault="00306A50" w:rsidP="00D8735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06A5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306A50" w:rsidP="00D8735D">
      <w:pPr>
        <w:spacing w:line="360" w:lineRule="auto"/>
        <w:rPr>
          <w:rFonts w:ascii="Arial" w:hAnsi="Arial" w:cs="Arial"/>
          <w:sz w:val="24"/>
          <w:szCs w:val="24"/>
        </w:rPr>
      </w:pPr>
      <w:r w:rsidRPr="00306A5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06A50">
        <w:rPr>
          <w:rFonts w:ascii="Arial" w:hAnsi="Arial" w:cs="Arial"/>
          <w:sz w:val="24"/>
          <w:szCs w:val="24"/>
        </w:rPr>
        <w:t>69</w:t>
      </w:r>
    </w:p>
    <w:p w:rsidR="00CF7835" w:rsidRPr="009432A1" w:rsidRDefault="00306A50" w:rsidP="00D8735D">
      <w:pPr>
        <w:spacing w:line="360" w:lineRule="auto"/>
        <w:rPr>
          <w:rFonts w:ascii="Arial" w:hAnsi="Arial" w:cs="Arial"/>
          <w:sz w:val="24"/>
          <w:szCs w:val="24"/>
        </w:rPr>
      </w:pPr>
      <w:r w:rsidRPr="00306A5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06A50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8735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D8735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D8735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06A50" w:rsidP="00D873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6A50">
              <w:rPr>
                <w:rFonts w:ascii="Arial" w:hAnsi="Arial" w:cs="Arial"/>
                <w:bCs/>
                <w:sz w:val="24"/>
                <w:szCs w:val="24"/>
              </w:rPr>
              <w:t>Opracowanie dokumentacji projektowo-kosztorysowej dotyczącej zadania pn.: "Wykonanie remontu pomieszczeń na Wydziale Elektrycznym PCz"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06A50" w:rsidRPr="004E4B64" w:rsidTr="008202EF">
        <w:tc>
          <w:tcPr>
            <w:tcW w:w="2269" w:type="dxa"/>
            <w:shd w:val="clear" w:color="auto" w:fill="auto"/>
          </w:tcPr>
          <w:p w:rsidR="00306A50" w:rsidRPr="004E4B64" w:rsidRDefault="00306A50" w:rsidP="00D873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06A50" w:rsidRPr="004E4B64" w:rsidRDefault="00306A50" w:rsidP="00D873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6A50">
              <w:rPr>
                <w:rFonts w:ascii="Arial" w:hAnsi="Arial" w:cs="Arial"/>
                <w:bCs/>
                <w:sz w:val="24"/>
                <w:szCs w:val="24"/>
              </w:rPr>
              <w:t>RK-NZ.261.13.2024.MT</w:t>
            </w:r>
          </w:p>
        </w:tc>
      </w:tr>
    </w:tbl>
    <w:p w:rsidR="00D665F5" w:rsidRPr="00355C9D" w:rsidRDefault="00D665F5" w:rsidP="00D8735D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06A50" w:rsidRPr="00306A50">
        <w:rPr>
          <w:rFonts w:ascii="Arial" w:hAnsi="Arial" w:cs="Arial"/>
          <w:sz w:val="24"/>
          <w:szCs w:val="24"/>
        </w:rPr>
        <w:t>(</w:t>
      </w:r>
      <w:proofErr w:type="spellStart"/>
      <w:r w:rsidR="00306A50" w:rsidRPr="00306A50">
        <w:rPr>
          <w:rFonts w:ascii="Arial" w:hAnsi="Arial" w:cs="Arial"/>
          <w:sz w:val="24"/>
          <w:szCs w:val="24"/>
        </w:rPr>
        <w:t>t.j</w:t>
      </w:r>
      <w:proofErr w:type="spellEnd"/>
      <w:r w:rsidR="00306A50" w:rsidRPr="00306A50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D873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06A50" w:rsidRPr="00306A50">
        <w:rPr>
          <w:rFonts w:ascii="Arial" w:hAnsi="Arial" w:cs="Arial"/>
          <w:sz w:val="24"/>
          <w:szCs w:val="24"/>
        </w:rPr>
        <w:t>23/04/2024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06A50" w:rsidRPr="00306A50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D8735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D8735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D8735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06A50" w:rsidRPr="00355C9D" w:rsidTr="008202EF">
        <w:tc>
          <w:tcPr>
            <w:tcW w:w="1276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06A50" w:rsidRPr="00CF7835" w:rsidRDefault="00306A50" w:rsidP="00D8735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 xml:space="preserve">Tim Architekci s.c. Tomasz Borowiecki  </w:t>
            </w:r>
          </w:p>
          <w:p w:rsidR="00306A50" w:rsidRPr="00CF7835" w:rsidRDefault="002629B4" w:rsidP="00D873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Szajnowicza-Iwanowa 67/2</w:t>
            </w:r>
          </w:p>
          <w:p w:rsidR="00306A50" w:rsidRPr="00CF7835" w:rsidRDefault="002629B4" w:rsidP="00D873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</w:t>
            </w:r>
            <w:r w:rsidR="00306A50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6A50" w:rsidRPr="00306A5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68 880.00 zł</w:t>
            </w:r>
          </w:p>
        </w:tc>
      </w:tr>
      <w:tr w:rsidR="00306A50" w:rsidRPr="00355C9D" w:rsidTr="008202EF">
        <w:tc>
          <w:tcPr>
            <w:tcW w:w="1276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06A50" w:rsidRPr="00CF7835" w:rsidRDefault="00306A50" w:rsidP="00D8735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 xml:space="preserve">Sebastian </w:t>
            </w:r>
            <w:proofErr w:type="spellStart"/>
            <w:r w:rsidRPr="00306A50">
              <w:rPr>
                <w:rFonts w:ascii="Arial" w:hAnsi="Arial" w:cs="Arial"/>
                <w:sz w:val="24"/>
                <w:szCs w:val="24"/>
              </w:rPr>
              <w:t>Wysocki-Dziurdź</w:t>
            </w:r>
            <w:proofErr w:type="spellEnd"/>
            <w:r w:rsidRPr="00306A5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06A50">
              <w:rPr>
                <w:rFonts w:ascii="Arial" w:hAnsi="Arial" w:cs="Arial"/>
                <w:sz w:val="24"/>
                <w:szCs w:val="24"/>
              </w:rPr>
              <w:t>Linevka</w:t>
            </w:r>
            <w:proofErr w:type="spellEnd"/>
            <w:r w:rsidRPr="00306A50">
              <w:rPr>
                <w:rFonts w:ascii="Arial" w:hAnsi="Arial" w:cs="Arial"/>
                <w:sz w:val="24"/>
                <w:szCs w:val="24"/>
              </w:rPr>
              <w:t xml:space="preserve"> Studio Projektowe</w:t>
            </w:r>
          </w:p>
          <w:p w:rsidR="00306A50" w:rsidRPr="00CF7835" w:rsidRDefault="00306A50" w:rsidP="00D873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Krakowska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06A50" w:rsidRPr="00CF7835" w:rsidRDefault="00306A50" w:rsidP="00D873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32-065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63 740.00 zł</w:t>
            </w:r>
          </w:p>
        </w:tc>
      </w:tr>
      <w:tr w:rsidR="00306A50" w:rsidRPr="00355C9D" w:rsidTr="008202EF">
        <w:tc>
          <w:tcPr>
            <w:tcW w:w="1276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306A50" w:rsidRPr="00CF7835" w:rsidRDefault="00306A50" w:rsidP="00D8735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306A50" w:rsidRPr="00CF7835" w:rsidRDefault="00306A50" w:rsidP="00D873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ELSNERA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4h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06A50" w:rsidRPr="00CF7835" w:rsidRDefault="00306A50" w:rsidP="00D873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42-218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75 399.00 zł</w:t>
            </w:r>
          </w:p>
        </w:tc>
      </w:tr>
      <w:tr w:rsidR="00306A50" w:rsidRPr="00355C9D" w:rsidTr="008202EF">
        <w:tc>
          <w:tcPr>
            <w:tcW w:w="1276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306A50" w:rsidRPr="00CF7835" w:rsidRDefault="00306A50" w:rsidP="00D8735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ANTA PRACOWNIA PROJEKTOWA DARIUSZ SKRZYPCZYK</w:t>
            </w:r>
          </w:p>
          <w:p w:rsidR="00306A50" w:rsidRPr="00CF7835" w:rsidRDefault="00306A50" w:rsidP="00D873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DWORCOWA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39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06A50" w:rsidRPr="00CF7835" w:rsidRDefault="00306A50" w:rsidP="00D873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64-500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SZAMOTUŁY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76 844.25 zł</w:t>
            </w:r>
          </w:p>
        </w:tc>
      </w:tr>
      <w:tr w:rsidR="00306A50" w:rsidRPr="00355C9D" w:rsidTr="008202EF">
        <w:tc>
          <w:tcPr>
            <w:tcW w:w="1276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06A50" w:rsidRPr="00CF7835" w:rsidRDefault="00306A50" w:rsidP="00D8735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KABIS CONSULTING ENGINEERS</w:t>
            </w:r>
          </w:p>
          <w:p w:rsidR="00306A50" w:rsidRPr="00CF7835" w:rsidRDefault="00306A50" w:rsidP="00D873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117/121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06A50" w:rsidRPr="00CF7835" w:rsidRDefault="00306A50" w:rsidP="00D873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66 420.00 zł</w:t>
            </w:r>
          </w:p>
        </w:tc>
      </w:tr>
      <w:tr w:rsidR="00306A50" w:rsidRPr="00355C9D" w:rsidTr="008202EF">
        <w:tc>
          <w:tcPr>
            <w:tcW w:w="1276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2629B4" w:rsidRDefault="00306A50" w:rsidP="00D8735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 xml:space="preserve">Wielobranżowa Firma Usługowa </w:t>
            </w:r>
          </w:p>
          <w:p w:rsidR="00306A50" w:rsidRPr="00CF7835" w:rsidRDefault="00306A50" w:rsidP="00D8735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Sebastian Gawłowski</w:t>
            </w:r>
          </w:p>
          <w:p w:rsidR="00306A50" w:rsidRPr="00CF7835" w:rsidRDefault="00306A50" w:rsidP="00D873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ul. Focha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42A/31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06A50" w:rsidRPr="00CF7835" w:rsidRDefault="00306A50" w:rsidP="00D873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98 400.00 zł</w:t>
            </w:r>
          </w:p>
        </w:tc>
      </w:tr>
      <w:tr w:rsidR="00306A50" w:rsidRPr="00355C9D" w:rsidTr="008202EF">
        <w:tc>
          <w:tcPr>
            <w:tcW w:w="1276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306A50" w:rsidRPr="00CF7835" w:rsidRDefault="00306A50" w:rsidP="00D8735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JNS SPÓŁKA Z OGRANICZONĄ ODPOWIEDZIALNOŚCIĄ</w:t>
            </w:r>
          </w:p>
          <w:p w:rsidR="00306A50" w:rsidRPr="00CF7835" w:rsidRDefault="00306A50" w:rsidP="00D873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Pułaskiego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06A50" w:rsidRPr="00CF7835" w:rsidRDefault="00306A50" w:rsidP="00D873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35-011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83 640.00 zł</w:t>
            </w:r>
          </w:p>
        </w:tc>
      </w:tr>
      <w:tr w:rsidR="00306A50" w:rsidRPr="00355C9D" w:rsidTr="008202EF">
        <w:tc>
          <w:tcPr>
            <w:tcW w:w="1276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306A50" w:rsidRPr="00CF7835" w:rsidRDefault="00306A50" w:rsidP="00D8735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ARCHITEKTONIKA WITOLD RUDECKI</w:t>
            </w:r>
          </w:p>
          <w:p w:rsidR="00306A50" w:rsidRPr="00CF7835" w:rsidRDefault="00306A50" w:rsidP="00D873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ORKANA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84D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06A50" w:rsidRPr="00CF7835" w:rsidRDefault="00306A50" w:rsidP="00D873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6A50" w:rsidRPr="00CF7835" w:rsidRDefault="00306A50" w:rsidP="00D873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94 710.00 zł</w:t>
            </w:r>
          </w:p>
        </w:tc>
      </w:tr>
    </w:tbl>
    <w:p w:rsidR="0069085C" w:rsidRPr="00355C9D" w:rsidRDefault="0069085C" w:rsidP="00D8735D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D8735D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D873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4A7" w:rsidRDefault="005734A7">
      <w:r>
        <w:separator/>
      </w:r>
    </w:p>
  </w:endnote>
  <w:endnote w:type="continuationSeparator" w:id="0">
    <w:p w:rsidR="005734A7" w:rsidRDefault="00573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35D" w:rsidRPr="00D8735D" w:rsidRDefault="00504834" w:rsidP="00D8735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8735D" w:rsidRPr="00D8735D" w:rsidTr="008202EF">
      <w:tc>
        <w:tcPr>
          <w:tcW w:w="0" w:type="auto"/>
          <w:shd w:val="clear" w:color="auto" w:fill="auto"/>
          <w:vAlign w:val="center"/>
        </w:tcPr>
        <w:p w:rsidR="00D8735D" w:rsidRPr="00D8735D" w:rsidRDefault="00D8735D" w:rsidP="00D8735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8735D" w:rsidRPr="00D8735D" w:rsidRDefault="00D8735D" w:rsidP="00D8735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8735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8735D" w:rsidRPr="00D8735D" w:rsidRDefault="00D8735D" w:rsidP="00D8735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8735D" w:rsidRPr="00D8735D" w:rsidRDefault="00D8735D" w:rsidP="00D8735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8735D" w:rsidRPr="00D8735D" w:rsidRDefault="00D8735D" w:rsidP="00D8735D">
    <w:pPr>
      <w:spacing w:line="276" w:lineRule="auto"/>
      <w:rPr>
        <w:rFonts w:ascii="Roboto" w:hAnsi="Roboto"/>
        <w:b/>
        <w:bCs/>
        <w:sz w:val="24"/>
        <w:szCs w:val="24"/>
      </w:rPr>
    </w:pPr>
    <w:r w:rsidRPr="00D8735D">
      <w:rPr>
        <w:rFonts w:ascii="Roboto" w:hAnsi="Roboto"/>
        <w:b/>
        <w:bCs/>
        <w:sz w:val="24"/>
        <w:szCs w:val="18"/>
      </w:rPr>
      <w:t>Kanclerz Politechniki Częstochowskiej</w:t>
    </w:r>
  </w:p>
  <w:p w:rsidR="00D8735D" w:rsidRPr="00D8735D" w:rsidRDefault="00504834" w:rsidP="00D8735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D8735D" w:rsidRPr="00D8735D">
      <w:rPr>
        <w:rFonts w:ascii="Roboto" w:hAnsi="Roboto"/>
        <w:sz w:val="24"/>
        <w:szCs w:val="24"/>
      </w:rPr>
      <w:t>ul. Gen. J.H. Dąbrowskiego 69, 42-201 Częstochowa</w:t>
    </w:r>
  </w:p>
  <w:p w:rsidR="00D8735D" w:rsidRPr="00D8735D" w:rsidRDefault="00D8735D" w:rsidP="00D8735D">
    <w:pPr>
      <w:spacing w:line="276" w:lineRule="auto"/>
      <w:rPr>
        <w:rFonts w:ascii="Arial" w:hAnsi="Arial"/>
        <w:noProof/>
        <w:sz w:val="24"/>
        <w:szCs w:val="24"/>
      </w:rPr>
    </w:pPr>
    <w:r w:rsidRPr="00D8735D">
      <w:rPr>
        <w:rFonts w:ascii="Roboto" w:hAnsi="Roboto"/>
        <w:sz w:val="24"/>
        <w:szCs w:val="24"/>
      </w:rPr>
      <w:t>tel. +48 34 325 02 56, e-mail: kanclerz@pcz.pl</w:t>
    </w:r>
  </w:p>
  <w:p w:rsidR="00D8735D" w:rsidRPr="00D8735D" w:rsidRDefault="00D8735D" w:rsidP="00D8735D">
    <w:pPr>
      <w:rPr>
        <w:rFonts w:ascii="Roboto" w:hAnsi="Roboto"/>
        <w:b/>
        <w:sz w:val="24"/>
        <w:szCs w:val="24"/>
      </w:rPr>
    </w:pPr>
    <w:r w:rsidRPr="00D8735D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0483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0483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34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4A7" w:rsidRDefault="005734A7">
      <w:r>
        <w:separator/>
      </w:r>
    </w:p>
  </w:footnote>
  <w:footnote w:type="continuationSeparator" w:id="0">
    <w:p w:rsidR="005734A7" w:rsidRDefault="00573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A50" w:rsidRDefault="00306A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35D" w:rsidRPr="00D8735D" w:rsidRDefault="00504834" w:rsidP="00D8735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8735D" w:rsidRPr="00D8735D" w:rsidRDefault="00D8735D" w:rsidP="00D8735D">
    <w:pPr>
      <w:spacing w:after="160" w:line="259" w:lineRule="auto"/>
      <w:rPr>
        <w:rFonts w:ascii="Arial" w:hAnsi="Arial"/>
        <w:sz w:val="22"/>
        <w:szCs w:val="22"/>
      </w:rPr>
    </w:pPr>
  </w:p>
  <w:p w:rsidR="00306A50" w:rsidRDefault="00306A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A50" w:rsidRDefault="00306A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4A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629B4"/>
    <w:rsid w:val="00306A50"/>
    <w:rsid w:val="00355C9D"/>
    <w:rsid w:val="003B6B36"/>
    <w:rsid w:val="003D72FD"/>
    <w:rsid w:val="003F57CD"/>
    <w:rsid w:val="00423179"/>
    <w:rsid w:val="00490DC0"/>
    <w:rsid w:val="00493F8C"/>
    <w:rsid w:val="004C7E9B"/>
    <w:rsid w:val="00504834"/>
    <w:rsid w:val="005734A7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8735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1EFD81F"/>
  <w15:chartTrackingRefBased/>
  <w15:docId w15:val="{652DB353-AC58-4F45-B061-8408E991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2024-04-23T11:52:00Z</dcterms:created>
  <dcterms:modified xsi:type="dcterms:W3CDTF">2024-04-23T11:52:00Z</dcterms:modified>
</cp:coreProperties>
</file>