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2670AF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81654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1654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81654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1654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1654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81654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1654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1654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16541" w:rsidRPr="007B107C" w:rsidTr="00196CC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16541" w:rsidRPr="007B107C" w:rsidRDefault="00816541" w:rsidP="00196CCD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816541" w:rsidRPr="007B107C" w:rsidRDefault="00816541" w:rsidP="00196CCD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1654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81654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81654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816541" w:rsidRPr="007B107C" w:rsidRDefault="00816541" w:rsidP="00196CCD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816541" w:rsidRPr="007B107C" w:rsidRDefault="00816541" w:rsidP="00196CCD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816541" w:rsidRPr="007B107C" w:rsidRDefault="00816541" w:rsidP="00196CCD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816541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81654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Sukcesywna dostawa drobnego sprzętu eksploatacyjnego do badań laboratoryjnych - 2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816541" w:rsidRPr="0081654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CRZP/62/2024/AZP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816541" w:rsidRPr="0081654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6541" w:rsidRDefault="00816541" w:rsidP="00816541">
      <w:pPr>
        <w:spacing w:after="0" w:line="240" w:lineRule="auto"/>
      </w:pPr>
      <w:r>
        <w:separator/>
      </w:r>
    </w:p>
  </w:endnote>
  <w:endnote w:type="continuationSeparator" w:id="0">
    <w:p w:rsidR="00816541" w:rsidRDefault="00816541" w:rsidP="00816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541" w:rsidRDefault="008165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541" w:rsidRDefault="008165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541" w:rsidRDefault="008165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6541" w:rsidRDefault="00816541" w:rsidP="00816541">
      <w:pPr>
        <w:spacing w:after="0" w:line="240" w:lineRule="auto"/>
      </w:pPr>
      <w:r>
        <w:separator/>
      </w:r>
    </w:p>
  </w:footnote>
  <w:footnote w:type="continuationSeparator" w:id="0">
    <w:p w:rsidR="00816541" w:rsidRDefault="00816541" w:rsidP="00816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541" w:rsidRDefault="008165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541" w:rsidRDefault="008165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541" w:rsidRDefault="008165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54"/>
    <w:rsid w:val="002621C4"/>
    <w:rsid w:val="002670AF"/>
    <w:rsid w:val="00407820"/>
    <w:rsid w:val="006F1154"/>
    <w:rsid w:val="007B107C"/>
    <w:rsid w:val="007C7D43"/>
    <w:rsid w:val="00816541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8DE95"/>
  <w15:chartTrackingRefBased/>
  <w15:docId w15:val="{3D0F6E7B-4FC4-40D2-AA90-B2DC414B5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6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541"/>
  </w:style>
  <w:style w:type="paragraph" w:styleId="Stopka">
    <w:name w:val="footer"/>
    <w:basedOn w:val="Normalny"/>
    <w:link w:val="StopkaZnak"/>
    <w:uiPriority w:val="99"/>
    <w:unhideWhenUsed/>
    <w:rsid w:val="00816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5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2024-04-18T09:54:00Z</cp:lastPrinted>
  <dcterms:created xsi:type="dcterms:W3CDTF">2024-04-18T09:54:00Z</dcterms:created>
  <dcterms:modified xsi:type="dcterms:W3CDTF">2024-04-18T09:54:00Z</dcterms:modified>
</cp:coreProperties>
</file>