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455B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D0FE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D0F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D0FE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D0F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D0F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D0FE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D0F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D0F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D0FE6" w:rsidRPr="007B107C" w:rsidTr="006062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D0FE6" w:rsidRPr="007B107C" w:rsidRDefault="00FD0FE6" w:rsidP="0060624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D0FE6" w:rsidRPr="007B107C" w:rsidRDefault="00FD0FE6" w:rsidP="0060624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D0FE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D0FE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D0FE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D0FE6" w:rsidRPr="007B107C" w:rsidRDefault="00FD0FE6" w:rsidP="0060624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D0FE6" w:rsidRPr="007B107C" w:rsidRDefault="00FD0FE6" w:rsidP="0060624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D0FE6" w:rsidRPr="007B107C" w:rsidRDefault="00FD0FE6" w:rsidP="0060624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D0FE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D0FE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Łóżka hotelowe - doposażenie SDM3 i SDM4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D0FE6" w:rsidRPr="00FD0FE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CRZP/60/2024/AZP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D0FE6" w:rsidRPr="00FD0FE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FE6" w:rsidRDefault="00FD0FE6" w:rsidP="00FD0FE6">
      <w:pPr>
        <w:spacing w:after="0" w:line="240" w:lineRule="auto"/>
      </w:pPr>
      <w:r>
        <w:separator/>
      </w:r>
    </w:p>
  </w:endnote>
  <w:endnote w:type="continuationSeparator" w:id="0">
    <w:p w:rsidR="00FD0FE6" w:rsidRDefault="00FD0FE6" w:rsidP="00FD0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FE6" w:rsidRDefault="00FD0F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FE6" w:rsidRDefault="00FD0F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FE6" w:rsidRDefault="00FD0F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FE6" w:rsidRDefault="00FD0FE6" w:rsidP="00FD0FE6">
      <w:pPr>
        <w:spacing w:after="0" w:line="240" w:lineRule="auto"/>
      </w:pPr>
      <w:r>
        <w:separator/>
      </w:r>
    </w:p>
  </w:footnote>
  <w:footnote w:type="continuationSeparator" w:id="0">
    <w:p w:rsidR="00FD0FE6" w:rsidRDefault="00FD0FE6" w:rsidP="00FD0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FE6" w:rsidRDefault="00FD0F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FE6" w:rsidRDefault="00FD0F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FE6" w:rsidRDefault="00FD0F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73D"/>
    <w:rsid w:val="0024073D"/>
    <w:rsid w:val="002621C4"/>
    <w:rsid w:val="007B107C"/>
    <w:rsid w:val="007C7D43"/>
    <w:rsid w:val="00843802"/>
    <w:rsid w:val="008455B7"/>
    <w:rsid w:val="008750B3"/>
    <w:rsid w:val="00C31816"/>
    <w:rsid w:val="00FD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7E8E74F-CE10-4172-AB52-811F44B8F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0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0FE6"/>
  </w:style>
  <w:style w:type="paragraph" w:styleId="Stopka">
    <w:name w:val="footer"/>
    <w:basedOn w:val="Normalny"/>
    <w:link w:val="StopkaZnak"/>
    <w:uiPriority w:val="99"/>
    <w:unhideWhenUsed/>
    <w:rsid w:val="00FD0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0FE6"/>
  </w:style>
  <w:style w:type="paragraph" w:styleId="Tekstdymka">
    <w:name w:val="Balloon Text"/>
    <w:basedOn w:val="Normalny"/>
    <w:link w:val="TekstdymkaZnak"/>
    <w:uiPriority w:val="99"/>
    <w:semiHidden/>
    <w:unhideWhenUsed/>
    <w:rsid w:val="00845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5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2024-04-18T07:31:00Z</cp:lastPrinted>
  <dcterms:created xsi:type="dcterms:W3CDTF">2024-04-18T07:31:00Z</dcterms:created>
  <dcterms:modified xsi:type="dcterms:W3CDTF">2024-04-18T07:31:00Z</dcterms:modified>
</cp:coreProperties>
</file>