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8681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F6B3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F6B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F6B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F6B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F6B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F6B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F6B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F6B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F6B3C" w:rsidRPr="007B107C" w:rsidTr="00AF58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F6B3C" w:rsidRPr="007B107C" w:rsidRDefault="005F6B3C" w:rsidP="00AF58A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F6B3C" w:rsidRPr="007B107C" w:rsidRDefault="005F6B3C" w:rsidP="00AF58A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F6B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F6B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F6B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5F6B3C" w:rsidRPr="007B107C" w:rsidRDefault="005F6B3C" w:rsidP="00AF58A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5F6B3C" w:rsidRPr="007B107C" w:rsidRDefault="005F6B3C" w:rsidP="00AF58A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F6B3C" w:rsidRPr="007B107C" w:rsidRDefault="005F6B3C" w:rsidP="00AF58A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F6B3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F6B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do sklepiku UMG "Kotwica" -3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F6B3C" w:rsidRPr="005F6B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F6B3C" w:rsidRPr="005F6B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B3C" w:rsidRDefault="005F6B3C" w:rsidP="005F6B3C">
      <w:pPr>
        <w:spacing w:after="0" w:line="240" w:lineRule="auto"/>
      </w:pPr>
      <w:r>
        <w:separator/>
      </w:r>
    </w:p>
  </w:endnote>
  <w:endnote w:type="continuationSeparator" w:id="0">
    <w:p w:rsidR="005F6B3C" w:rsidRDefault="005F6B3C" w:rsidP="005F6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B3C" w:rsidRDefault="005F6B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B3C" w:rsidRDefault="005F6B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B3C" w:rsidRDefault="005F6B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B3C" w:rsidRDefault="005F6B3C" w:rsidP="005F6B3C">
      <w:pPr>
        <w:spacing w:after="0" w:line="240" w:lineRule="auto"/>
      </w:pPr>
      <w:r>
        <w:separator/>
      </w:r>
    </w:p>
  </w:footnote>
  <w:footnote w:type="continuationSeparator" w:id="0">
    <w:p w:rsidR="005F6B3C" w:rsidRDefault="005F6B3C" w:rsidP="005F6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B3C" w:rsidRDefault="005F6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B3C" w:rsidRDefault="005F6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B3C" w:rsidRDefault="005F6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92"/>
    <w:rsid w:val="002621C4"/>
    <w:rsid w:val="00286816"/>
    <w:rsid w:val="005F6B3C"/>
    <w:rsid w:val="007B107C"/>
    <w:rsid w:val="007C7D43"/>
    <w:rsid w:val="00843802"/>
    <w:rsid w:val="008750B3"/>
    <w:rsid w:val="00915892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8B68D5B-489A-4990-A322-2092A865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6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B3C"/>
  </w:style>
  <w:style w:type="paragraph" w:styleId="Stopka">
    <w:name w:val="footer"/>
    <w:basedOn w:val="Normalny"/>
    <w:link w:val="StopkaZnak"/>
    <w:uiPriority w:val="99"/>
    <w:unhideWhenUsed/>
    <w:rsid w:val="005F6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B3C"/>
  </w:style>
  <w:style w:type="paragraph" w:styleId="Tekstdymka">
    <w:name w:val="Balloon Text"/>
    <w:basedOn w:val="Normalny"/>
    <w:link w:val="TekstdymkaZnak"/>
    <w:uiPriority w:val="99"/>
    <w:semiHidden/>
    <w:unhideWhenUsed/>
    <w:rsid w:val="00286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2024-04-17T09:22:00Z</cp:lastPrinted>
  <dcterms:created xsi:type="dcterms:W3CDTF">2024-04-17T09:22:00Z</dcterms:created>
  <dcterms:modified xsi:type="dcterms:W3CDTF">2024-04-17T09:22:00Z</dcterms:modified>
</cp:coreProperties>
</file>