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50DF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9139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139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9139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139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9139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9139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139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9139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91393" w:rsidRPr="007B107C" w:rsidTr="00F633C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91393" w:rsidRPr="007B107C" w:rsidRDefault="00991393" w:rsidP="00F633C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91393" w:rsidRPr="007B107C" w:rsidRDefault="00991393" w:rsidP="00F633C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139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9139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9139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91393" w:rsidRPr="007B107C" w:rsidRDefault="00991393" w:rsidP="00F633C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91393" w:rsidRPr="007B107C" w:rsidRDefault="00991393" w:rsidP="00F633C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91393" w:rsidRPr="007B107C" w:rsidRDefault="00991393" w:rsidP="00F633C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9139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9139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konferencyjnych - KKE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91393" w:rsidRPr="0099139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CRZP/58/2024/AZP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91393" w:rsidRPr="0099139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393" w:rsidRDefault="00991393" w:rsidP="00991393">
      <w:pPr>
        <w:spacing w:after="0" w:line="240" w:lineRule="auto"/>
      </w:pPr>
      <w:r>
        <w:separator/>
      </w:r>
    </w:p>
  </w:endnote>
  <w:endnote w:type="continuationSeparator" w:id="0">
    <w:p w:rsidR="00991393" w:rsidRDefault="00991393" w:rsidP="00991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93" w:rsidRDefault="009913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93" w:rsidRDefault="009913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93" w:rsidRDefault="00991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393" w:rsidRDefault="00991393" w:rsidP="00991393">
      <w:pPr>
        <w:spacing w:after="0" w:line="240" w:lineRule="auto"/>
      </w:pPr>
      <w:r>
        <w:separator/>
      </w:r>
    </w:p>
  </w:footnote>
  <w:footnote w:type="continuationSeparator" w:id="0">
    <w:p w:rsidR="00991393" w:rsidRDefault="00991393" w:rsidP="00991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93" w:rsidRDefault="00991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93" w:rsidRDefault="00991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93" w:rsidRDefault="00991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E7B"/>
    <w:rsid w:val="002621C4"/>
    <w:rsid w:val="00743E7B"/>
    <w:rsid w:val="007B107C"/>
    <w:rsid w:val="007C7D43"/>
    <w:rsid w:val="00843802"/>
    <w:rsid w:val="008750B3"/>
    <w:rsid w:val="00950DF2"/>
    <w:rsid w:val="0099139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692D5EF-C2EE-4C74-B815-25BA4EE7A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1393"/>
  </w:style>
  <w:style w:type="paragraph" w:styleId="Stopka">
    <w:name w:val="footer"/>
    <w:basedOn w:val="Normalny"/>
    <w:link w:val="StopkaZnak"/>
    <w:uiPriority w:val="99"/>
    <w:unhideWhenUsed/>
    <w:rsid w:val="0099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1393"/>
  </w:style>
  <w:style w:type="paragraph" w:styleId="Tekstdymka">
    <w:name w:val="Balloon Text"/>
    <w:basedOn w:val="Normalny"/>
    <w:link w:val="TekstdymkaZnak"/>
    <w:uiPriority w:val="99"/>
    <w:semiHidden/>
    <w:unhideWhenUsed/>
    <w:rsid w:val="00950D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2024-04-17T06:49:00Z</cp:lastPrinted>
  <dcterms:created xsi:type="dcterms:W3CDTF">2024-04-17T06:49:00Z</dcterms:created>
  <dcterms:modified xsi:type="dcterms:W3CDTF">2024-04-17T06:49:00Z</dcterms:modified>
</cp:coreProperties>
</file>