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E55517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E55517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D30C69" w:rsidRPr="00E55517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E55517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E55517" w:rsidTr="00D62E6E">
        <w:tc>
          <w:tcPr>
            <w:tcW w:w="2800" w:type="dxa"/>
            <w:shd w:val="clear" w:color="auto" w:fill="auto"/>
          </w:tcPr>
          <w:p w:rsidR="00D62E6E" w:rsidRPr="00E55517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E55517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E55517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E55517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E55517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55517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</w:t>
            </w:r>
            <w:bookmarkStart w:id="0" w:name="_GoBack"/>
            <w:bookmarkEnd w:id="0"/>
            <w:r w:rsidRPr="00E55517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……………………………………………………………………………………..</w:t>
            </w:r>
          </w:p>
          <w:p w:rsidR="00D62E6E" w:rsidRPr="00E55517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5551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E5551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E5551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E55517" w:rsidTr="00D62E6E">
        <w:tc>
          <w:tcPr>
            <w:tcW w:w="2800" w:type="dxa"/>
            <w:shd w:val="clear" w:color="auto" w:fill="auto"/>
          </w:tcPr>
          <w:p w:rsidR="00D62E6E" w:rsidRPr="00E55517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E55517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E55517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E55517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55517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E55517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E5551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E55517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E5551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E55517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30C69" w:rsidRPr="00E55517" w:rsidTr="0094004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30C69" w:rsidRPr="00E55517" w:rsidRDefault="00D30C69" w:rsidP="0094004A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E55517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D30C69" w:rsidRPr="00E55517" w:rsidRDefault="00D30C69" w:rsidP="0094004A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5551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E5551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2023r. poz. 1605)</w:t>
            </w:r>
            <w:r w:rsidRPr="00E5551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D30C69" w:rsidRPr="00E55517" w:rsidRDefault="00D30C69" w:rsidP="009400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55517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D30C69" w:rsidRPr="00E55517" w:rsidRDefault="00D30C69" w:rsidP="009400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E55517" w:rsidRDefault="00D30C69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5551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E55517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E55517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E55517" w:rsidTr="00D62E6E">
        <w:tc>
          <w:tcPr>
            <w:tcW w:w="2269" w:type="dxa"/>
            <w:shd w:val="clear" w:color="auto" w:fill="auto"/>
          </w:tcPr>
          <w:p w:rsidR="00D62E6E" w:rsidRPr="00E55517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5551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E55517" w:rsidRDefault="00D30C6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5551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sprzętu komputerowego dla jednostek organizacyjnych Politechniki Częstochowskiej (2 zadania)</w:t>
            </w:r>
            <w:r w:rsidR="00D62E6E" w:rsidRPr="00E5551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30C69" w:rsidRPr="00E55517" w:rsidTr="0094004A">
        <w:tc>
          <w:tcPr>
            <w:tcW w:w="2269" w:type="dxa"/>
            <w:shd w:val="clear" w:color="auto" w:fill="auto"/>
          </w:tcPr>
          <w:p w:rsidR="00D30C69" w:rsidRPr="00E55517" w:rsidRDefault="00D30C69" w:rsidP="0094004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5551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30C69" w:rsidRPr="00E55517" w:rsidRDefault="00D30C69" w:rsidP="0094004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5551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RK-NZ.261.12.2024.MM</w:t>
            </w:r>
          </w:p>
        </w:tc>
      </w:tr>
    </w:tbl>
    <w:p w:rsidR="00BC121E" w:rsidRPr="00E55517" w:rsidRDefault="00D30C69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E5551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E55517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E55517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E55517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E55517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E55517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E55517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E55517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E55517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E55517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E55517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E55517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E55517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E55517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E55517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55517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E55517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E55517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E55517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E55517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E55517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E55517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55517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E5551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5551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5551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55517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5551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55517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5551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E5551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5551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5551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5551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5551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E5551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5551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5551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5551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5551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E55517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E55517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E55517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E55517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E55517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E55517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E55517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E55517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E55517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E55517" w:rsidTr="00620E37">
        <w:tc>
          <w:tcPr>
            <w:tcW w:w="2660" w:type="dxa"/>
            <w:shd w:val="clear" w:color="auto" w:fill="auto"/>
          </w:tcPr>
          <w:p w:rsidR="00BC121E" w:rsidRPr="00E5551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E55517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55517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E55517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5551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E5551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E5551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E5551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E5551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55517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E55517" w:rsidRDefault="00844A96" w:rsidP="00D30C6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5551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D30C69" w:rsidRPr="00E5551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E5551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E5551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6862" w:rsidRDefault="00F46862">
      <w:r>
        <w:separator/>
      </w:r>
    </w:p>
  </w:endnote>
  <w:endnote w:type="continuationSeparator" w:id="0">
    <w:p w:rsidR="00F46862" w:rsidRDefault="00F46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551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551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0C69" w:rsidRDefault="00D30C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6862" w:rsidRDefault="00F46862">
      <w:r>
        <w:separator/>
      </w:r>
    </w:p>
  </w:footnote>
  <w:footnote w:type="continuationSeparator" w:id="0">
    <w:p w:rsidR="00F46862" w:rsidRDefault="00F468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0C69" w:rsidRDefault="00D30C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0C69" w:rsidRDefault="00D30C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0C69" w:rsidRDefault="00D30C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6862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30C69"/>
    <w:rsid w:val="00D62E6E"/>
    <w:rsid w:val="00D74F94"/>
    <w:rsid w:val="00D839E2"/>
    <w:rsid w:val="00DD482A"/>
    <w:rsid w:val="00DE0396"/>
    <w:rsid w:val="00DE0405"/>
    <w:rsid w:val="00DE252B"/>
    <w:rsid w:val="00E0229C"/>
    <w:rsid w:val="00E37A20"/>
    <w:rsid w:val="00E55517"/>
    <w:rsid w:val="00EB5766"/>
    <w:rsid w:val="00EC667E"/>
    <w:rsid w:val="00F46593"/>
    <w:rsid w:val="00F46862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19A9701-15F9-4D5B-9D83-4B34889DA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E555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55517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0BA815-54AF-4F97-AE45-EA62B55BD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216</Words>
  <Characters>1738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2024-04-15T11:10:00Z</cp:lastPrinted>
  <dcterms:created xsi:type="dcterms:W3CDTF">2024-04-15T11:10:00Z</dcterms:created>
  <dcterms:modified xsi:type="dcterms:W3CDTF">2024-04-15T11:10:00Z</dcterms:modified>
</cp:coreProperties>
</file>