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3B3" w:rsidRDefault="009473B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0E701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E701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E7016">
        <w:rPr>
          <w:rFonts w:ascii="Arial" w:hAnsi="Arial" w:cs="Arial"/>
          <w:sz w:val="24"/>
          <w:szCs w:val="24"/>
        </w:rPr>
        <w:t>2024-04-12</w:t>
      </w:r>
    </w:p>
    <w:p w:rsidR="009432A1" w:rsidRPr="009432A1" w:rsidRDefault="000E701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70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E701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E701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E7016">
        <w:rPr>
          <w:rFonts w:ascii="Arial" w:hAnsi="Arial" w:cs="Arial"/>
          <w:sz w:val="24"/>
          <w:szCs w:val="24"/>
        </w:rPr>
        <w:t>69</w:t>
      </w:r>
    </w:p>
    <w:p w:rsidR="009432A1" w:rsidRPr="009432A1" w:rsidRDefault="000E7016" w:rsidP="009432A1">
      <w:pPr>
        <w:rPr>
          <w:rFonts w:ascii="Arial" w:hAnsi="Arial" w:cs="Arial"/>
          <w:sz w:val="24"/>
          <w:szCs w:val="24"/>
        </w:rPr>
      </w:pPr>
      <w:r w:rsidRPr="000E701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E701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E701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7016">
              <w:rPr>
                <w:rFonts w:ascii="Arial" w:hAnsi="Arial" w:cs="Arial"/>
                <w:bCs/>
                <w:sz w:val="24"/>
                <w:szCs w:val="24"/>
              </w:rPr>
              <w:t>Dostawa miału węglowego typu MII w ilości 1850 ton na sezon grzewczy 2024/2025 wraz z rozładunkiem dla Ciepłowni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E7016" w:rsidRPr="004E4B64" w:rsidTr="00115505">
        <w:tc>
          <w:tcPr>
            <w:tcW w:w="2269" w:type="dxa"/>
            <w:shd w:val="clear" w:color="auto" w:fill="auto"/>
          </w:tcPr>
          <w:p w:rsidR="000E7016" w:rsidRPr="004E4B64" w:rsidRDefault="000E7016" w:rsidP="001155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7016" w:rsidRPr="004E4B64" w:rsidRDefault="000E7016" w:rsidP="001155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7016">
              <w:rPr>
                <w:rFonts w:ascii="Arial" w:hAnsi="Arial" w:cs="Arial"/>
                <w:bCs/>
                <w:sz w:val="24"/>
                <w:szCs w:val="24"/>
              </w:rPr>
              <w:t>RK-NZ.261.5.2024.MM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  <w:bookmarkStart w:id="0" w:name="_GoBack"/>
      <w:r w:rsidR="00890B92" w:rsidRPr="00382A4A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E7016" w:rsidRPr="000E7016">
        <w:rPr>
          <w:rFonts w:ascii="Arial" w:hAnsi="Arial" w:cs="Arial"/>
          <w:sz w:val="24"/>
          <w:szCs w:val="24"/>
        </w:rPr>
        <w:t>(</w:t>
      </w:r>
      <w:proofErr w:type="spellStart"/>
      <w:r w:rsidR="000E7016" w:rsidRPr="000E7016">
        <w:rPr>
          <w:rFonts w:ascii="Arial" w:hAnsi="Arial" w:cs="Arial"/>
          <w:sz w:val="24"/>
          <w:szCs w:val="24"/>
        </w:rPr>
        <w:t>t.j</w:t>
      </w:r>
      <w:proofErr w:type="spellEnd"/>
      <w:r w:rsidR="000E7016" w:rsidRPr="000E701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E701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E7016">
        <w:rPr>
          <w:rFonts w:ascii="Arial" w:hAnsi="Arial" w:cs="Arial"/>
          <w:b/>
          <w:sz w:val="24"/>
          <w:szCs w:val="24"/>
        </w:rPr>
        <w:t>2 012 952.81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bookmarkEnd w:id="0"/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961" w:rsidRDefault="00706961">
      <w:r>
        <w:separator/>
      </w:r>
    </w:p>
  </w:endnote>
  <w:endnote w:type="continuationSeparator" w:id="0">
    <w:p w:rsidR="00706961" w:rsidRDefault="00706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B3" w:rsidRDefault="009473B3" w:rsidP="009473B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473B3" w:rsidTr="00115505">
      <w:tc>
        <w:tcPr>
          <w:tcW w:w="0" w:type="auto"/>
          <w:shd w:val="clear" w:color="auto" w:fill="auto"/>
          <w:vAlign w:val="center"/>
        </w:tcPr>
        <w:p w:rsidR="009473B3" w:rsidRPr="00B44D15" w:rsidRDefault="009473B3" w:rsidP="009473B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473B3" w:rsidRPr="00B7388A" w:rsidRDefault="009473B3" w:rsidP="009473B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473B3" w:rsidRPr="00AB1BF2" w:rsidRDefault="009473B3" w:rsidP="009473B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473B3" w:rsidRPr="0099535B" w:rsidRDefault="009473B3" w:rsidP="009473B3">
          <w:pPr>
            <w:pStyle w:val="Bezodstpw"/>
            <w:jc w:val="center"/>
            <w:rPr>
              <w:noProof/>
            </w:rPr>
          </w:pPr>
        </w:p>
      </w:tc>
    </w:tr>
  </w:tbl>
  <w:p w:rsidR="009473B3" w:rsidRPr="008F758E" w:rsidRDefault="009473B3" w:rsidP="009473B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473B3" w:rsidRPr="008F758E" w:rsidRDefault="009473B3" w:rsidP="009473B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473B3" w:rsidRPr="00D57C24" w:rsidRDefault="009473B3" w:rsidP="009473B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473B3" w:rsidRPr="00B7388A" w:rsidRDefault="009473B3" w:rsidP="009473B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73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961" w:rsidRDefault="00706961">
      <w:r>
        <w:separator/>
      </w:r>
    </w:p>
  </w:footnote>
  <w:footnote w:type="continuationSeparator" w:id="0">
    <w:p w:rsidR="00706961" w:rsidRDefault="00706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16" w:rsidRDefault="000E7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B3" w:rsidRPr="0062295F" w:rsidRDefault="009473B3" w:rsidP="009473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E7016" w:rsidRDefault="000E7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16" w:rsidRDefault="000E70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961"/>
    <w:rsid w:val="00007727"/>
    <w:rsid w:val="00017720"/>
    <w:rsid w:val="00035488"/>
    <w:rsid w:val="000D7F25"/>
    <w:rsid w:val="000E00E5"/>
    <w:rsid w:val="000E701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6961"/>
    <w:rsid w:val="007B2916"/>
    <w:rsid w:val="00843263"/>
    <w:rsid w:val="00861E75"/>
    <w:rsid w:val="00890B92"/>
    <w:rsid w:val="009432A1"/>
    <w:rsid w:val="009473B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AA88D6"/>
  <w15:chartTrackingRefBased/>
  <w15:docId w15:val="{E8D5ECFF-298E-4083-8B08-4DD649EC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473B3"/>
  </w:style>
  <w:style w:type="paragraph" w:styleId="Bezodstpw">
    <w:name w:val="No Spacing"/>
    <w:uiPriority w:val="1"/>
    <w:qFormat/>
    <w:rsid w:val="009473B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2024-04-12T07:18:00Z</cp:lastPrinted>
  <dcterms:created xsi:type="dcterms:W3CDTF">2024-04-12T07:18:00Z</dcterms:created>
  <dcterms:modified xsi:type="dcterms:W3CDTF">2024-04-12T07:18:00Z</dcterms:modified>
</cp:coreProperties>
</file>