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54362E" w:rsidP="00B60F3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4362E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4362E">
        <w:rPr>
          <w:rFonts w:ascii="Arial" w:hAnsi="Arial" w:cs="Arial"/>
          <w:sz w:val="24"/>
          <w:szCs w:val="24"/>
        </w:rPr>
        <w:t>2024-04-09</w:t>
      </w:r>
    </w:p>
    <w:p w:rsidR="00986737" w:rsidRPr="009432A1" w:rsidRDefault="0054362E" w:rsidP="00B60F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4362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54362E" w:rsidP="00B60F31">
      <w:pPr>
        <w:spacing w:line="360" w:lineRule="auto"/>
        <w:rPr>
          <w:rFonts w:ascii="Arial" w:hAnsi="Arial" w:cs="Arial"/>
          <w:sz w:val="24"/>
          <w:szCs w:val="24"/>
        </w:rPr>
      </w:pPr>
      <w:r w:rsidRPr="0054362E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4362E">
        <w:rPr>
          <w:rFonts w:ascii="Arial" w:hAnsi="Arial" w:cs="Arial"/>
          <w:sz w:val="24"/>
          <w:szCs w:val="24"/>
        </w:rPr>
        <w:t>69</w:t>
      </w:r>
    </w:p>
    <w:p w:rsidR="00986737" w:rsidRPr="009432A1" w:rsidRDefault="0054362E" w:rsidP="00B60F31">
      <w:pPr>
        <w:spacing w:line="360" w:lineRule="auto"/>
        <w:rPr>
          <w:rFonts w:ascii="Arial" w:hAnsi="Arial" w:cs="Arial"/>
          <w:sz w:val="24"/>
          <w:szCs w:val="24"/>
        </w:rPr>
      </w:pPr>
      <w:r w:rsidRPr="0054362E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4362E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B60F31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B60F31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B60F3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B60F3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54362E" w:rsidP="00B60F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362E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4362E" w:rsidRPr="004E4B64" w:rsidTr="00F82C64">
        <w:tc>
          <w:tcPr>
            <w:tcW w:w="2269" w:type="dxa"/>
            <w:shd w:val="clear" w:color="auto" w:fill="auto"/>
          </w:tcPr>
          <w:p w:rsidR="0054362E" w:rsidRPr="004E4B64" w:rsidRDefault="0054362E" w:rsidP="00B60F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4362E" w:rsidRPr="004E4B64" w:rsidRDefault="0054362E" w:rsidP="00B60F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362E">
              <w:rPr>
                <w:rFonts w:ascii="Arial" w:hAnsi="Arial" w:cs="Arial"/>
                <w:bCs/>
                <w:sz w:val="24"/>
                <w:szCs w:val="24"/>
              </w:rPr>
              <w:t>RK-NZ.261.8.2024.MT</w:t>
            </w:r>
          </w:p>
        </w:tc>
      </w:tr>
    </w:tbl>
    <w:p w:rsidR="00D665F5" w:rsidRPr="00BB547B" w:rsidRDefault="00D665F5" w:rsidP="00B60F3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4362E" w:rsidRPr="0054362E">
        <w:rPr>
          <w:rFonts w:ascii="Arial" w:hAnsi="Arial" w:cs="Arial"/>
          <w:sz w:val="24"/>
          <w:szCs w:val="24"/>
        </w:rPr>
        <w:t>(</w:t>
      </w:r>
      <w:proofErr w:type="spellStart"/>
      <w:r w:rsidR="0054362E" w:rsidRPr="0054362E">
        <w:rPr>
          <w:rFonts w:ascii="Arial" w:hAnsi="Arial" w:cs="Arial"/>
          <w:sz w:val="24"/>
          <w:szCs w:val="24"/>
        </w:rPr>
        <w:t>t.j</w:t>
      </w:r>
      <w:proofErr w:type="spellEnd"/>
      <w:r w:rsidR="0054362E" w:rsidRPr="0054362E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B60F31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4362E" w:rsidRPr="0054362E">
        <w:rPr>
          <w:rFonts w:ascii="Arial" w:hAnsi="Arial" w:cs="Arial"/>
          <w:sz w:val="24"/>
          <w:szCs w:val="24"/>
        </w:rPr>
        <w:t>09/04/2024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4362E" w:rsidRPr="0054362E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B60F3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B60F3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60F3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B60F3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12 546.00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6 273.00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11 623.50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31 857.00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15 867.00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36 715.50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30 442.50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5 350.50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SIGMA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Niemodlińska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45-864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Opole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52 951.50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SIGMA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Niemodlińska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87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45-864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Opole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15 375.00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81 180.00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39 077.10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15 035.52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34 927.08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40 036.50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104 304.00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69 205.95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12 582.90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101 745.60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116 639.67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34 202.61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"F/X" Kamińska, Cisowski spółka jawna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Koszalińska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10 332.00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Lubomira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29/A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62-090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12 300.00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Lubomira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29/A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62-090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Lubomira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29/A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62-090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24 600.00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Lubomira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29/A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62-090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40 590.00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Lubomira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29/A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62-090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36 900.00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Lubomira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29/A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62-090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24 600.00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F82C64">
              <w:rPr>
                <w:rFonts w:ascii="Arial" w:hAnsi="Arial" w:cs="Arial"/>
                <w:sz w:val="24"/>
                <w:szCs w:val="24"/>
              </w:rPr>
              <w:t>y</w:t>
            </w:r>
            <w:r w:rsidRPr="0054362E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34 759.80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F82C64">
              <w:rPr>
                <w:rFonts w:ascii="Arial" w:hAnsi="Arial" w:cs="Arial"/>
                <w:sz w:val="24"/>
                <w:szCs w:val="24"/>
              </w:rPr>
              <w:t>y</w:t>
            </w:r>
            <w:r w:rsidRPr="0054362E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12 915.00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F82C64">
              <w:rPr>
                <w:rFonts w:ascii="Arial" w:hAnsi="Arial" w:cs="Arial"/>
                <w:sz w:val="24"/>
                <w:szCs w:val="24"/>
              </w:rPr>
              <w:t>y</w:t>
            </w:r>
            <w:r w:rsidRPr="0054362E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7 134.00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F82C64">
              <w:rPr>
                <w:rFonts w:ascii="Arial" w:hAnsi="Arial" w:cs="Arial"/>
                <w:sz w:val="24"/>
                <w:szCs w:val="24"/>
              </w:rPr>
              <w:t>y</w:t>
            </w:r>
            <w:r w:rsidRPr="0054362E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10 983.90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F82C64">
              <w:rPr>
                <w:rFonts w:ascii="Arial" w:hAnsi="Arial" w:cs="Arial"/>
                <w:sz w:val="24"/>
                <w:szCs w:val="24"/>
              </w:rPr>
              <w:t>y</w:t>
            </w:r>
            <w:r w:rsidRPr="0054362E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17 220.00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F82C64">
              <w:rPr>
                <w:rFonts w:ascii="Arial" w:hAnsi="Arial" w:cs="Arial"/>
                <w:sz w:val="24"/>
                <w:szCs w:val="24"/>
              </w:rPr>
              <w:t>y</w:t>
            </w:r>
            <w:r w:rsidRPr="0054362E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26 912.40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F82C64">
              <w:rPr>
                <w:rFonts w:ascii="Arial" w:hAnsi="Arial" w:cs="Arial"/>
                <w:sz w:val="24"/>
                <w:szCs w:val="24"/>
              </w:rPr>
              <w:t>y</w:t>
            </w:r>
            <w:r w:rsidRPr="0054362E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4 920.00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F82C64">
              <w:rPr>
                <w:rFonts w:ascii="Arial" w:hAnsi="Arial" w:cs="Arial"/>
                <w:sz w:val="24"/>
                <w:szCs w:val="24"/>
              </w:rPr>
              <w:t>y</w:t>
            </w:r>
            <w:r w:rsidRPr="0054362E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29 163.30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F82C64">
              <w:rPr>
                <w:rFonts w:ascii="Arial" w:hAnsi="Arial" w:cs="Arial"/>
                <w:sz w:val="24"/>
                <w:szCs w:val="24"/>
              </w:rPr>
              <w:t>y</w:t>
            </w:r>
            <w:r w:rsidRPr="0054362E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33 160.80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F82C64">
              <w:rPr>
                <w:rFonts w:ascii="Arial" w:hAnsi="Arial" w:cs="Arial"/>
                <w:sz w:val="24"/>
                <w:szCs w:val="24"/>
              </w:rPr>
              <w:t>y</w:t>
            </w:r>
            <w:r w:rsidRPr="0054362E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7 626.00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Lobbysklep.pl s.c. Tomasz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Madlewski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, Krzysztof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Łudzik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Pachońskiego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7A/86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31-223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30 012.00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Lobbysklep.pl s.c. Tomasz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Madlewski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, Krzysztof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Łudzik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Pachońskiego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7A/86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31-223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13 997.40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Lobbysklep.pl s.c. Tomasz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Madlewski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, Krzysztof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Łudzik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Pachońskiego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7A/86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31-223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14 464.80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KAL-SPORT PAWEŁ KALITA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ul. Trembeckiego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2C64">
              <w:rPr>
                <w:rFonts w:ascii="Arial" w:hAnsi="Arial" w:cs="Arial"/>
                <w:sz w:val="24"/>
                <w:szCs w:val="24"/>
              </w:rPr>
              <w:t>11a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15 990.00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KAL-SPORT PAWEŁ KALITA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ul. Trembeckiego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2C64">
              <w:rPr>
                <w:rFonts w:ascii="Arial" w:hAnsi="Arial" w:cs="Arial"/>
                <w:sz w:val="24"/>
                <w:szCs w:val="24"/>
              </w:rPr>
              <w:t>11a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1 059.00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KAL-SPORT PAWEŁ KALITA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ul. Trembeckiego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2C64">
              <w:rPr>
                <w:rFonts w:ascii="Arial" w:hAnsi="Arial" w:cs="Arial"/>
                <w:sz w:val="24"/>
                <w:szCs w:val="24"/>
              </w:rPr>
              <w:t>11a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10 455.00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KAL-SPORT PAWEŁ KALITA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ul. Trembeckiego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2C64">
              <w:rPr>
                <w:rFonts w:ascii="Arial" w:hAnsi="Arial" w:cs="Arial"/>
                <w:sz w:val="24"/>
                <w:szCs w:val="24"/>
              </w:rPr>
              <w:t>11a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31 980.00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PPUH WALDII Waldemar Saternus</w:t>
            </w:r>
          </w:p>
          <w:p w:rsidR="0054362E" w:rsidRPr="00986737" w:rsidRDefault="00453E68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Stacyjna 13</w:t>
            </w:r>
          </w:p>
          <w:p w:rsidR="0054362E" w:rsidRPr="00986737" w:rsidRDefault="00453E68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42-263 Korwinów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6 420.00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Toro Spółka zoo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Breń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33-140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3E68">
              <w:rPr>
                <w:rFonts w:ascii="Arial" w:hAnsi="Arial" w:cs="Arial"/>
                <w:sz w:val="24"/>
                <w:szCs w:val="24"/>
              </w:rPr>
              <w:t>Lisia G</w:t>
            </w:r>
            <w:r w:rsidRPr="0054362E">
              <w:rPr>
                <w:rFonts w:ascii="Arial" w:hAnsi="Arial" w:cs="Arial"/>
                <w:sz w:val="24"/>
                <w:szCs w:val="24"/>
              </w:rPr>
              <w:t>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19 803.00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Toro Spółka zoo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Breń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33-140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3E68">
              <w:rPr>
                <w:rFonts w:ascii="Arial" w:hAnsi="Arial" w:cs="Arial"/>
                <w:sz w:val="24"/>
                <w:szCs w:val="24"/>
              </w:rPr>
              <w:t>Lisia G</w:t>
            </w:r>
            <w:r w:rsidRPr="0054362E">
              <w:rPr>
                <w:rFonts w:ascii="Arial" w:hAnsi="Arial" w:cs="Arial"/>
                <w:sz w:val="24"/>
                <w:szCs w:val="24"/>
              </w:rPr>
              <w:t>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44 034.00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35 670.00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16 974.00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9 225.00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14 637.00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4 389.00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34 440.00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Minkowice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  <w:r w:rsidR="00453E68">
              <w:rPr>
                <w:rFonts w:ascii="Arial" w:hAnsi="Arial" w:cs="Arial"/>
                <w:sz w:val="24"/>
                <w:szCs w:val="24"/>
              </w:rPr>
              <w:t>-</w:t>
            </w:r>
            <w:r w:rsidRPr="0054362E">
              <w:rPr>
                <w:rFonts w:ascii="Arial" w:hAnsi="Arial" w:cs="Arial"/>
                <w:sz w:val="24"/>
                <w:szCs w:val="24"/>
              </w:rPr>
              <w:t>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32 964.00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Minkowice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  <w:r w:rsidR="00453E68">
              <w:rPr>
                <w:rFonts w:ascii="Arial" w:hAnsi="Arial" w:cs="Arial"/>
                <w:sz w:val="24"/>
                <w:szCs w:val="24"/>
              </w:rPr>
              <w:t>-</w:t>
            </w:r>
            <w:r w:rsidRPr="0054362E">
              <w:rPr>
                <w:rFonts w:ascii="Arial" w:hAnsi="Arial" w:cs="Arial"/>
                <w:sz w:val="24"/>
                <w:szCs w:val="24"/>
              </w:rPr>
              <w:t>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15 042.90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Minkowice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  <w:r w:rsidR="00453E68">
              <w:rPr>
                <w:rFonts w:ascii="Arial" w:hAnsi="Arial" w:cs="Arial"/>
                <w:sz w:val="24"/>
                <w:szCs w:val="24"/>
              </w:rPr>
              <w:t>-</w:t>
            </w:r>
            <w:r w:rsidRPr="0054362E">
              <w:rPr>
                <w:rFonts w:ascii="Arial" w:hAnsi="Arial" w:cs="Arial"/>
                <w:sz w:val="24"/>
                <w:szCs w:val="24"/>
              </w:rPr>
              <w:t>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8 794.50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Minkowice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  <w:r w:rsidR="00453E68">
              <w:rPr>
                <w:rFonts w:ascii="Arial" w:hAnsi="Arial" w:cs="Arial"/>
                <w:sz w:val="24"/>
                <w:szCs w:val="24"/>
              </w:rPr>
              <w:t>-</w:t>
            </w:r>
            <w:r w:rsidRPr="0054362E">
              <w:rPr>
                <w:rFonts w:ascii="Arial" w:hAnsi="Arial" w:cs="Arial"/>
                <w:sz w:val="24"/>
                <w:szCs w:val="24"/>
              </w:rPr>
              <w:t>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19 212.60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Minkowice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  <w:r w:rsidR="00453E68">
              <w:rPr>
                <w:rFonts w:ascii="Arial" w:hAnsi="Arial" w:cs="Arial"/>
                <w:sz w:val="24"/>
                <w:szCs w:val="24"/>
              </w:rPr>
              <w:t>-</w:t>
            </w:r>
            <w:r w:rsidRPr="0054362E">
              <w:rPr>
                <w:rFonts w:ascii="Arial" w:hAnsi="Arial" w:cs="Arial"/>
                <w:sz w:val="24"/>
                <w:szCs w:val="24"/>
              </w:rPr>
              <w:t>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15 067.50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Minkowice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  <w:r w:rsidR="00453E68">
              <w:rPr>
                <w:rFonts w:ascii="Arial" w:hAnsi="Arial" w:cs="Arial"/>
                <w:sz w:val="24"/>
                <w:szCs w:val="24"/>
              </w:rPr>
              <w:t>-</w:t>
            </w:r>
            <w:r w:rsidRPr="0054362E">
              <w:rPr>
                <w:rFonts w:ascii="Arial" w:hAnsi="Arial" w:cs="Arial"/>
                <w:sz w:val="24"/>
                <w:szCs w:val="24"/>
              </w:rPr>
              <w:t>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31 488.00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Minkowice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  <w:r w:rsidR="00453E68">
              <w:rPr>
                <w:rFonts w:ascii="Arial" w:hAnsi="Arial" w:cs="Arial"/>
                <w:sz w:val="24"/>
                <w:szCs w:val="24"/>
              </w:rPr>
              <w:t>-</w:t>
            </w:r>
            <w:r w:rsidRPr="0054362E">
              <w:rPr>
                <w:rFonts w:ascii="Arial" w:hAnsi="Arial" w:cs="Arial"/>
                <w:sz w:val="24"/>
                <w:szCs w:val="24"/>
              </w:rPr>
              <w:t>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20 910.00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Minkowice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  <w:r w:rsidR="00453E68">
              <w:rPr>
                <w:rFonts w:ascii="Arial" w:hAnsi="Arial" w:cs="Arial"/>
                <w:sz w:val="24"/>
                <w:szCs w:val="24"/>
              </w:rPr>
              <w:t>-</w:t>
            </w:r>
            <w:r w:rsidRPr="0054362E">
              <w:rPr>
                <w:rFonts w:ascii="Arial" w:hAnsi="Arial" w:cs="Arial"/>
                <w:sz w:val="24"/>
                <w:szCs w:val="24"/>
              </w:rPr>
              <w:t>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4 596.90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Minkowice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  <w:r w:rsidR="00453E68">
              <w:rPr>
                <w:rFonts w:ascii="Arial" w:hAnsi="Arial" w:cs="Arial"/>
                <w:sz w:val="24"/>
                <w:szCs w:val="24"/>
              </w:rPr>
              <w:t>-</w:t>
            </w:r>
            <w:r w:rsidRPr="0054362E">
              <w:rPr>
                <w:rFonts w:ascii="Arial" w:hAnsi="Arial" w:cs="Arial"/>
                <w:sz w:val="24"/>
                <w:szCs w:val="24"/>
              </w:rPr>
              <w:t>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35 793.00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Minkowice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  <w:r w:rsidR="00453E68">
              <w:rPr>
                <w:rFonts w:ascii="Arial" w:hAnsi="Arial" w:cs="Arial"/>
                <w:sz w:val="24"/>
                <w:szCs w:val="24"/>
              </w:rPr>
              <w:t>-</w:t>
            </w:r>
            <w:r w:rsidRPr="0054362E">
              <w:rPr>
                <w:rFonts w:ascii="Arial" w:hAnsi="Arial" w:cs="Arial"/>
                <w:sz w:val="24"/>
                <w:szCs w:val="24"/>
              </w:rPr>
              <w:t>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39 360.00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Minkowice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  <w:r w:rsidR="00453E68">
              <w:rPr>
                <w:rFonts w:ascii="Arial" w:hAnsi="Arial" w:cs="Arial"/>
                <w:sz w:val="24"/>
                <w:szCs w:val="24"/>
              </w:rPr>
              <w:t>-</w:t>
            </w:r>
            <w:r w:rsidRPr="0054362E">
              <w:rPr>
                <w:rFonts w:ascii="Arial" w:hAnsi="Arial" w:cs="Arial"/>
                <w:sz w:val="24"/>
                <w:szCs w:val="24"/>
              </w:rPr>
              <w:t>007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10 762.50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37 580.00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26 900.00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11 900.00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13 900.00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19 900.00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37 700.00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28 900.00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12 900.00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34 000.00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19 900.00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LCG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Zaleskiego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Cieszyn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23 900.00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14 715.72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4 975.35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11 983.89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19 803.00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31 939.41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20 427.84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4 314.84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30 854.55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35 649.09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Danlab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Danuta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Katryńska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Handlowa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6D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15-399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7 587.87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Bydgosta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Fordońska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85-766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16 192.95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Bydgosta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Fordońska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85-766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38 399.37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Bydgosta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Fordońska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85-766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41 875.35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31 980.00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15 375.00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20 049.00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16 359.00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59 655.00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42 435.00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16 605.00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 xml:space="preserve">MEBLE AGA Agnieszka </w:t>
            </w: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Martałek</w:t>
            </w:r>
            <w:proofErr w:type="spellEnd"/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Krasawa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42-256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33 550.00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KART-MAP KRZYSZTOF ŁACHACZ SPÓŁKA JAWNA</w:t>
            </w:r>
          </w:p>
          <w:p w:rsidR="0054362E" w:rsidRPr="00986737" w:rsidRDefault="009110F3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54362E" w:rsidRPr="0054362E">
              <w:rPr>
                <w:rFonts w:ascii="Arial" w:hAnsi="Arial" w:cs="Arial"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>kielkowo P</w:t>
            </w:r>
            <w:r w:rsidR="0054362E" w:rsidRPr="0054362E">
              <w:rPr>
                <w:rFonts w:ascii="Arial" w:hAnsi="Arial" w:cs="Arial"/>
                <w:sz w:val="24"/>
                <w:szCs w:val="24"/>
              </w:rPr>
              <w:t>arkowa 3</w:t>
            </w:r>
            <w:r w:rsidR="0054362E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10-376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10F3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13 491.87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48 462.00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17 586.54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Firma Produkcyjno-Usługowo-Handlowa Krzysztof Bieda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Piłsudskiego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Limanowa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15 744.00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Firma Produkcyjno-Usługowo-Handlowa Krzysztof Bieda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Piłsudskiego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Limanowa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34 809.00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Firma Produkcyjno-Usługowo-Handlowa Krzysztof Bieda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Piłsudskiego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Limanowa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33 579.00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Firma Produkcyjno-Usługowo-Handlowa Krzysztof Bieda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Piłsudskiego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Limanowa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41 943.00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Firma Produkcyjno-Usługowo-Handlowa Krzysztof Bieda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Piłsudskiego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Limanowa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43 972.50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Firma Produkcyjno-Usługowo-Handlowa Krzysztof Bieda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Piłsudskiego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Limanowa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14 145.00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362E">
              <w:rPr>
                <w:rFonts w:ascii="Arial" w:hAnsi="Arial" w:cs="Arial"/>
                <w:sz w:val="24"/>
                <w:szCs w:val="24"/>
              </w:rPr>
              <w:t>Unique</w:t>
            </w:r>
            <w:proofErr w:type="spellEnd"/>
            <w:r w:rsidRPr="0054362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Stojadła, Kołbielska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05-300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Mińsk Mazowiecki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21 520.00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Zygmunta Miłkowskiego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3/301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30-349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34 440.00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Zygmunta Miłkowskiego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3/301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30-349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19 691.07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Zygmunta Miłkowskiego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3/301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30-349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7 232.40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Zygmunta Miłkowskiego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3/301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30-349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16 555.80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Zygmunta Miłkowskiego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3/301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30-349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21 525.00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Zygmunta Miłkowskiego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3/301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30-349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38 216.10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Zygmunta Miłkowskiego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3/301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30-349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25 780.80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Zygmunta Miłkowskiego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3/301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30-349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4 182.00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Zygmunta Miłkowskiego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3/301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30-349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31 906.20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Zygmunta Miłkowskiego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3/301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30-349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38 818.80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ALNAG Barbara Wróbel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Zygmunta Miłkowskiego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3/301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30-349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10 209.00 zł</w:t>
            </w:r>
          </w:p>
        </w:tc>
      </w:tr>
      <w:tr w:rsidR="0054362E" w:rsidRPr="00BB547B" w:rsidTr="00F82C64"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362E" w:rsidRPr="00986737" w:rsidRDefault="0054362E" w:rsidP="00B60F3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Z DESK SPÓŁKA Z OGRANICZONĄ ODPOWIEDZIALNOŚCIĄ</w:t>
            </w:r>
          </w:p>
          <w:p w:rsidR="0054362E" w:rsidRPr="00986737" w:rsidRDefault="0054362E" w:rsidP="00B60F3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Jamesa Cooka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5/15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362E" w:rsidRPr="00986737" w:rsidRDefault="0054362E" w:rsidP="00B60F3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51-505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362E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4362E" w:rsidRPr="00986737" w:rsidRDefault="0054362E" w:rsidP="00B60F3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362E">
              <w:rPr>
                <w:rFonts w:ascii="Arial" w:hAnsi="Arial" w:cs="Arial"/>
                <w:sz w:val="24"/>
                <w:szCs w:val="24"/>
              </w:rPr>
              <w:t>30 750.00 zł</w:t>
            </w:r>
          </w:p>
        </w:tc>
      </w:tr>
    </w:tbl>
    <w:p w:rsidR="00C236D3" w:rsidRPr="00BB547B" w:rsidRDefault="00C236D3" w:rsidP="001908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</w:p>
    <w:sectPr w:rsidR="00C236D3" w:rsidRPr="00BB547B" w:rsidSect="00453E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C64" w:rsidRDefault="00F82C64">
      <w:r>
        <w:separator/>
      </w:r>
    </w:p>
  </w:endnote>
  <w:endnote w:type="continuationSeparator" w:id="0">
    <w:p w:rsidR="00F82C64" w:rsidRDefault="00F8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C64" w:rsidRDefault="00F82C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82C64" w:rsidRDefault="00F82C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C64" w:rsidRPr="00B60F31" w:rsidRDefault="00F82C64" w:rsidP="00B60F3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82C64" w:rsidRPr="00B60F31" w:rsidTr="00F82C64">
      <w:tc>
        <w:tcPr>
          <w:tcW w:w="0" w:type="auto"/>
          <w:shd w:val="clear" w:color="auto" w:fill="auto"/>
          <w:vAlign w:val="center"/>
        </w:tcPr>
        <w:p w:rsidR="00F82C64" w:rsidRPr="00B60F31" w:rsidRDefault="00F82C64" w:rsidP="00B60F3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82C64" w:rsidRPr="00B60F31" w:rsidRDefault="00F82C64" w:rsidP="00B60F3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60F3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82C64" w:rsidRPr="00B60F31" w:rsidRDefault="00F82C64" w:rsidP="00B60F3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82C64" w:rsidRPr="00B60F31" w:rsidRDefault="00F82C64" w:rsidP="00B60F3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82C64" w:rsidRPr="00B60F31" w:rsidRDefault="00F82C64" w:rsidP="00B60F31">
    <w:pPr>
      <w:spacing w:line="276" w:lineRule="auto"/>
      <w:rPr>
        <w:rFonts w:ascii="Roboto" w:hAnsi="Roboto"/>
        <w:b/>
        <w:bCs/>
        <w:sz w:val="24"/>
        <w:szCs w:val="24"/>
      </w:rPr>
    </w:pPr>
    <w:r w:rsidRPr="00B60F31">
      <w:rPr>
        <w:rFonts w:ascii="Roboto" w:hAnsi="Roboto"/>
        <w:b/>
        <w:bCs/>
        <w:sz w:val="24"/>
        <w:szCs w:val="18"/>
      </w:rPr>
      <w:t>Kanclerz Politechniki Częstochowskiej</w:t>
    </w:r>
  </w:p>
  <w:p w:rsidR="00F82C64" w:rsidRPr="00B60F31" w:rsidRDefault="00F82C64" w:rsidP="00B60F3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60F31">
      <w:rPr>
        <w:rFonts w:ascii="Roboto" w:hAnsi="Roboto"/>
        <w:sz w:val="24"/>
        <w:szCs w:val="24"/>
      </w:rPr>
      <w:t>ul. Gen. J.H. Dąbrowskiego 69, 42-201 Częstochowa</w:t>
    </w:r>
  </w:p>
  <w:p w:rsidR="00F82C64" w:rsidRPr="00B60F31" w:rsidRDefault="00F82C64" w:rsidP="00B60F31">
    <w:pPr>
      <w:spacing w:line="276" w:lineRule="auto"/>
      <w:rPr>
        <w:rFonts w:ascii="Arial" w:hAnsi="Arial"/>
        <w:noProof/>
        <w:sz w:val="24"/>
        <w:szCs w:val="24"/>
      </w:rPr>
    </w:pPr>
    <w:r w:rsidRPr="00B60F31">
      <w:rPr>
        <w:rFonts w:ascii="Roboto" w:hAnsi="Roboto"/>
        <w:sz w:val="24"/>
        <w:szCs w:val="24"/>
      </w:rPr>
      <w:t>tel. +48 34 325 02 56, e-mail: kanclerz@pcz.pl</w:t>
    </w:r>
  </w:p>
  <w:p w:rsidR="00F82C64" w:rsidRPr="00B60F31" w:rsidRDefault="00F82C64" w:rsidP="00B60F31">
    <w:pPr>
      <w:rPr>
        <w:rFonts w:ascii="Roboto" w:hAnsi="Roboto"/>
        <w:b/>
        <w:sz w:val="24"/>
        <w:szCs w:val="24"/>
      </w:rPr>
    </w:pPr>
    <w:r w:rsidRPr="00B60F31">
      <w:rPr>
        <w:rFonts w:ascii="Roboto" w:hAnsi="Roboto"/>
        <w:b/>
        <w:sz w:val="24"/>
        <w:szCs w:val="24"/>
      </w:rPr>
      <w:t>www.pcz.pl</w:t>
    </w:r>
  </w:p>
  <w:p w:rsidR="00F82C64" w:rsidRPr="00986737" w:rsidRDefault="00F82C64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0837">
      <w:rPr>
        <w:rFonts w:ascii="Arial" w:eastAsia="Calibri" w:hAnsi="Arial"/>
        <w:noProof/>
        <w:sz w:val="18"/>
        <w:szCs w:val="18"/>
        <w:lang w:eastAsia="en-US"/>
      </w:rPr>
      <w:t>15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0837">
      <w:rPr>
        <w:rFonts w:ascii="Arial" w:eastAsia="Calibri" w:hAnsi="Arial"/>
        <w:noProof/>
        <w:sz w:val="18"/>
        <w:szCs w:val="18"/>
        <w:lang w:eastAsia="en-US"/>
      </w:rPr>
      <w:t>17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C64" w:rsidRDefault="00F82C6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82C64" w:rsidRDefault="00F82C64">
    <w:pPr>
      <w:pStyle w:val="Stopka"/>
      <w:tabs>
        <w:tab w:val="clear" w:pos="4536"/>
      </w:tabs>
      <w:jc w:val="center"/>
    </w:pPr>
  </w:p>
  <w:p w:rsidR="00F82C64" w:rsidRDefault="00F82C64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C64" w:rsidRDefault="00F82C64">
      <w:r>
        <w:separator/>
      </w:r>
    </w:p>
  </w:footnote>
  <w:footnote w:type="continuationSeparator" w:id="0">
    <w:p w:rsidR="00F82C64" w:rsidRDefault="00F82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C64" w:rsidRDefault="00F82C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C64" w:rsidRPr="00B60F31" w:rsidRDefault="00F82C64" w:rsidP="00B60F3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82C64" w:rsidRPr="00B60F31" w:rsidRDefault="00F82C64" w:rsidP="00B60F31">
    <w:pPr>
      <w:spacing w:after="160" w:line="259" w:lineRule="auto"/>
      <w:rPr>
        <w:rFonts w:ascii="Arial" w:hAnsi="Arial"/>
        <w:sz w:val="22"/>
        <w:szCs w:val="22"/>
      </w:rPr>
    </w:pPr>
  </w:p>
  <w:p w:rsidR="00F82C64" w:rsidRDefault="00F82C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C64" w:rsidRDefault="00F82C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1524"/>
    <w:rsid w:val="00007727"/>
    <w:rsid w:val="00017720"/>
    <w:rsid w:val="00035488"/>
    <w:rsid w:val="000D7F25"/>
    <w:rsid w:val="000E00E5"/>
    <w:rsid w:val="00173B20"/>
    <w:rsid w:val="00190837"/>
    <w:rsid w:val="001C69FF"/>
    <w:rsid w:val="0023318D"/>
    <w:rsid w:val="003D72FD"/>
    <w:rsid w:val="00423179"/>
    <w:rsid w:val="00453E68"/>
    <w:rsid w:val="00490DC0"/>
    <w:rsid w:val="00493F8C"/>
    <w:rsid w:val="004C7E9B"/>
    <w:rsid w:val="0054362E"/>
    <w:rsid w:val="005614F2"/>
    <w:rsid w:val="00577BC6"/>
    <w:rsid w:val="005A632E"/>
    <w:rsid w:val="0069085C"/>
    <w:rsid w:val="006B27ED"/>
    <w:rsid w:val="00843263"/>
    <w:rsid w:val="00861E75"/>
    <w:rsid w:val="009110F3"/>
    <w:rsid w:val="00986737"/>
    <w:rsid w:val="009D19BD"/>
    <w:rsid w:val="009F189D"/>
    <w:rsid w:val="00A80738"/>
    <w:rsid w:val="00B60F31"/>
    <w:rsid w:val="00BB547B"/>
    <w:rsid w:val="00BC1524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82C6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4CD2E9E"/>
  <w15:chartTrackingRefBased/>
  <w15:docId w15:val="{5D15B59A-4862-4039-9B53-532D381B0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17</Pages>
  <Words>1714</Words>
  <Characters>8923</Characters>
  <Application>Microsoft Office Word</Application>
  <DocSecurity>0</DocSecurity>
  <Lines>74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2024-04-09T12:53:00Z</dcterms:created>
  <dcterms:modified xsi:type="dcterms:W3CDTF">2024-04-09T12:53:00Z</dcterms:modified>
</cp:coreProperties>
</file>