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C9342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AF11FE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F11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AF11F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F11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F11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AF11F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F11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F11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F11FE" w:rsidRPr="007B107C" w:rsidTr="0033107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E" w:rsidRPr="007B107C" w:rsidRDefault="00AF11FE" w:rsidP="00331071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AF11FE" w:rsidRPr="007B107C" w:rsidRDefault="00AF11FE" w:rsidP="00331071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F11F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AF11F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AF11F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AF11FE" w:rsidRPr="007B107C" w:rsidRDefault="00AF11FE" w:rsidP="00331071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AF11FE" w:rsidRPr="007B107C" w:rsidRDefault="00AF11FE" w:rsidP="00331071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AF11FE" w:rsidRPr="007B107C" w:rsidRDefault="00AF11FE" w:rsidP="00331071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AF11FE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AF11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reklamowych dla Wydziału Elektrycznego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AF11FE" w:rsidRPr="00AF11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CRZP/54/2024/AZP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AF11FE" w:rsidRPr="00AF11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11FE" w:rsidRDefault="00AF11FE" w:rsidP="00AF11FE">
      <w:pPr>
        <w:spacing w:after="0" w:line="240" w:lineRule="auto"/>
      </w:pPr>
      <w:r>
        <w:separator/>
      </w:r>
    </w:p>
  </w:endnote>
  <w:endnote w:type="continuationSeparator" w:id="0">
    <w:p w:rsidR="00AF11FE" w:rsidRDefault="00AF11FE" w:rsidP="00AF1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1FE" w:rsidRDefault="00AF11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1FE" w:rsidRDefault="00AF11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1FE" w:rsidRDefault="00AF11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11FE" w:rsidRDefault="00AF11FE" w:rsidP="00AF11FE">
      <w:pPr>
        <w:spacing w:after="0" w:line="240" w:lineRule="auto"/>
      </w:pPr>
      <w:r>
        <w:separator/>
      </w:r>
    </w:p>
  </w:footnote>
  <w:footnote w:type="continuationSeparator" w:id="0">
    <w:p w:rsidR="00AF11FE" w:rsidRDefault="00AF11FE" w:rsidP="00AF1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1FE" w:rsidRDefault="00AF1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1FE" w:rsidRDefault="00AF11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1FE" w:rsidRDefault="00AF11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314"/>
    <w:rsid w:val="00147B1F"/>
    <w:rsid w:val="002621C4"/>
    <w:rsid w:val="007B107C"/>
    <w:rsid w:val="007C7D43"/>
    <w:rsid w:val="00843802"/>
    <w:rsid w:val="008750B3"/>
    <w:rsid w:val="00AF11FE"/>
    <w:rsid w:val="00C31816"/>
    <w:rsid w:val="00C9342F"/>
    <w:rsid w:val="00ED1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CA65A"/>
  <w15:chartTrackingRefBased/>
  <w15:docId w15:val="{5084557E-2E2F-458B-8304-1407899C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F1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1FE"/>
  </w:style>
  <w:style w:type="paragraph" w:styleId="Stopka">
    <w:name w:val="footer"/>
    <w:basedOn w:val="Normalny"/>
    <w:link w:val="StopkaZnak"/>
    <w:uiPriority w:val="99"/>
    <w:unhideWhenUsed/>
    <w:rsid w:val="00AF1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1FE"/>
  </w:style>
  <w:style w:type="paragraph" w:styleId="Tekstdymka">
    <w:name w:val="Balloon Text"/>
    <w:basedOn w:val="Normalny"/>
    <w:link w:val="TekstdymkaZnak"/>
    <w:uiPriority w:val="99"/>
    <w:semiHidden/>
    <w:unhideWhenUsed/>
    <w:rsid w:val="00147B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B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2024-04-08T11:48:00Z</cp:lastPrinted>
  <dcterms:created xsi:type="dcterms:W3CDTF">2024-04-08T11:58:00Z</dcterms:created>
  <dcterms:modified xsi:type="dcterms:W3CDTF">2024-04-08T11:58:00Z</dcterms:modified>
</cp:coreProperties>
</file>