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D143EC" w:rsidP="000E779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143EC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143EC">
        <w:rPr>
          <w:rFonts w:ascii="Arial" w:hAnsi="Arial" w:cs="Arial"/>
          <w:sz w:val="24"/>
          <w:szCs w:val="24"/>
        </w:rPr>
        <w:t>2024-04-08</w:t>
      </w:r>
    </w:p>
    <w:p w:rsidR="003E6519" w:rsidRPr="009432A1" w:rsidRDefault="00D143EC" w:rsidP="000E779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43E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D143EC" w:rsidP="000E779E">
      <w:pPr>
        <w:spacing w:line="360" w:lineRule="auto"/>
        <w:rPr>
          <w:rFonts w:ascii="Arial" w:hAnsi="Arial" w:cs="Arial"/>
          <w:sz w:val="24"/>
          <w:szCs w:val="24"/>
        </w:rPr>
      </w:pPr>
      <w:r w:rsidRPr="00D143EC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143EC">
        <w:rPr>
          <w:rFonts w:ascii="Arial" w:hAnsi="Arial" w:cs="Arial"/>
          <w:sz w:val="24"/>
          <w:szCs w:val="24"/>
        </w:rPr>
        <w:t>69</w:t>
      </w:r>
    </w:p>
    <w:p w:rsidR="003E6519" w:rsidRPr="009432A1" w:rsidRDefault="00D143EC" w:rsidP="000E779E">
      <w:pPr>
        <w:spacing w:line="360" w:lineRule="auto"/>
        <w:rPr>
          <w:rFonts w:ascii="Arial" w:hAnsi="Arial" w:cs="Arial"/>
          <w:sz w:val="24"/>
          <w:szCs w:val="24"/>
        </w:rPr>
      </w:pPr>
      <w:r w:rsidRPr="00D143EC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143EC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0E779E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0E779E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0E779E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0E779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0E779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0E779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D143EC" w:rsidP="000E77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43EC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43EC" w:rsidRPr="004E4B64" w:rsidTr="00537A1D">
        <w:tc>
          <w:tcPr>
            <w:tcW w:w="2269" w:type="dxa"/>
            <w:shd w:val="clear" w:color="auto" w:fill="auto"/>
          </w:tcPr>
          <w:p w:rsidR="00D143EC" w:rsidRPr="004E4B64" w:rsidRDefault="00D143EC" w:rsidP="000E77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43EC" w:rsidRPr="004E4B64" w:rsidRDefault="00D143EC" w:rsidP="000E77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43EC">
              <w:rPr>
                <w:rFonts w:ascii="Arial" w:hAnsi="Arial" w:cs="Arial"/>
                <w:bCs/>
                <w:sz w:val="24"/>
                <w:szCs w:val="24"/>
              </w:rPr>
              <w:t>RK-NZ.261.8.2024.MT</w:t>
            </w:r>
          </w:p>
        </w:tc>
      </w:tr>
    </w:tbl>
    <w:p w:rsidR="00890B92" w:rsidRPr="00C902DE" w:rsidRDefault="00A80738" w:rsidP="000E779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143EC" w:rsidRPr="00D143EC">
        <w:rPr>
          <w:rFonts w:ascii="Arial" w:hAnsi="Arial" w:cs="Arial"/>
          <w:sz w:val="24"/>
          <w:szCs w:val="24"/>
        </w:rPr>
        <w:t>(</w:t>
      </w:r>
      <w:proofErr w:type="spellStart"/>
      <w:r w:rsidR="00D143EC" w:rsidRPr="00D143EC">
        <w:rPr>
          <w:rFonts w:ascii="Arial" w:hAnsi="Arial" w:cs="Arial"/>
          <w:sz w:val="24"/>
          <w:szCs w:val="24"/>
        </w:rPr>
        <w:t>t.j</w:t>
      </w:r>
      <w:proofErr w:type="spellEnd"/>
      <w:r w:rsidR="00D143EC" w:rsidRPr="00D143EC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1 zamówienia w wysokości 31 000.00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2 zamówienia w wysokości 15 990.00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3 zamówienia w wysokości 7 995.00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4 zamówienia w wysokości 14 760.00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5 zamówienia w wysokości 16 100.00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6 zamówienia w wysokości 40 000.00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7 zamówienia w wysokości 20 295.00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lastRenderedPageBreak/>
              <w:t>części 8 zamówienia w wysokości 3 600.00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9 zamówienia w wysokości 112 647.16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10 zamówienia w wysokości 38 000.00 zł brutto;</w:t>
            </w:r>
          </w:p>
        </w:tc>
      </w:tr>
      <w:tr w:rsidR="00D143EC" w:rsidRPr="00C902DE" w:rsidTr="00537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43EC" w:rsidRPr="00C902DE" w:rsidRDefault="00D143EC" w:rsidP="000E779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43EC">
              <w:rPr>
                <w:rFonts w:ascii="Arial" w:hAnsi="Arial" w:cs="Arial"/>
                <w:sz w:val="24"/>
                <w:szCs w:val="24"/>
              </w:rPr>
              <w:t>części 11 zamówienia w wysokości 6 800.00 zł brutto;</w:t>
            </w:r>
          </w:p>
        </w:tc>
      </w:tr>
    </w:tbl>
    <w:p w:rsidR="00890B92" w:rsidRPr="00C902DE" w:rsidRDefault="00890B92" w:rsidP="000E779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0E779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0E77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537" w:rsidRDefault="00145537">
      <w:r>
        <w:separator/>
      </w:r>
    </w:p>
  </w:endnote>
  <w:endnote w:type="continuationSeparator" w:id="0">
    <w:p w:rsidR="00145537" w:rsidRDefault="00145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79E" w:rsidRDefault="000E779E" w:rsidP="000E779E">
    <w:pPr>
      <w:pStyle w:val="Bezodstpw"/>
      <w:spacing w:line="276" w:lineRule="auto"/>
      <w:rPr>
        <w:rFonts w:ascii="Roboto" w:hAnsi="Roboto"/>
        <w:b/>
        <w:bCs/>
        <w:szCs w:val="18"/>
      </w:rPr>
    </w:pPr>
    <w:bookmarkStart w:id="0" w:name="_GoBack"/>
    <w:bookmarkEnd w:id="0"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E779E" w:rsidTr="000E779E">
      <w:tc>
        <w:tcPr>
          <w:tcW w:w="0" w:type="auto"/>
          <w:vAlign w:val="center"/>
        </w:tcPr>
        <w:p w:rsidR="000E779E" w:rsidRDefault="000E779E" w:rsidP="000E779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E779E" w:rsidRDefault="000E779E" w:rsidP="000E779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E779E" w:rsidRDefault="000E779E" w:rsidP="000E779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E779E" w:rsidRDefault="000E779E" w:rsidP="000E779E">
          <w:pPr>
            <w:pStyle w:val="Bezodstpw"/>
            <w:jc w:val="center"/>
            <w:rPr>
              <w:noProof/>
            </w:rPr>
          </w:pPr>
        </w:p>
      </w:tc>
    </w:tr>
  </w:tbl>
  <w:p w:rsidR="000E779E" w:rsidRDefault="000E779E" w:rsidP="000E779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E779E" w:rsidRDefault="000E779E" w:rsidP="000E779E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0E779E" w:rsidRDefault="000E779E" w:rsidP="000E779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0E779E" w:rsidRDefault="000E779E" w:rsidP="000E779E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E779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E779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55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537" w:rsidRDefault="00145537">
      <w:r>
        <w:separator/>
      </w:r>
    </w:p>
  </w:footnote>
  <w:footnote w:type="continuationSeparator" w:id="0">
    <w:p w:rsidR="00145537" w:rsidRDefault="00145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3EC" w:rsidRDefault="00D14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79E" w:rsidRDefault="000E779E" w:rsidP="000E779E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</w:p>
  <w:p w:rsidR="000E779E" w:rsidRDefault="000E779E" w:rsidP="000E779E"/>
  <w:p w:rsidR="00D143EC" w:rsidRDefault="00D143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3EC" w:rsidRDefault="00D143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537"/>
    <w:rsid w:val="00007727"/>
    <w:rsid w:val="00017720"/>
    <w:rsid w:val="00035488"/>
    <w:rsid w:val="000D7F25"/>
    <w:rsid w:val="000E00E5"/>
    <w:rsid w:val="000E779E"/>
    <w:rsid w:val="00145537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143E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790C93C-7601-42C2-A555-0C3A847D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E779E"/>
  </w:style>
  <w:style w:type="paragraph" w:styleId="Bezodstpw">
    <w:name w:val="No Spacing"/>
    <w:uiPriority w:val="1"/>
    <w:qFormat/>
    <w:rsid w:val="000E779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170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2024-04-08T11:24:00Z</dcterms:created>
  <dcterms:modified xsi:type="dcterms:W3CDTF">2024-04-08T11:24:00Z</dcterms:modified>
</cp:coreProperties>
</file>