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63C0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C4103F" w:rsidRPr="00463C07" w:rsidRDefault="005103B9" w:rsidP="00463C07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41EDF" w:rsidRPr="00541EDF">
        <w:rPr>
          <w:b/>
        </w:rPr>
        <w:t>CRZP/53/2024/AZP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541EDF" w:rsidRPr="004A5DB6" w:rsidTr="00F66B72">
        <w:tc>
          <w:tcPr>
            <w:tcW w:w="9212" w:type="dxa"/>
            <w:shd w:val="clear" w:color="auto" w:fill="auto"/>
          </w:tcPr>
          <w:p w:rsidR="00541EDF" w:rsidRPr="004A5DB6" w:rsidRDefault="00541EDF" w:rsidP="00F66B7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41EDF" w:rsidRPr="004A5DB6" w:rsidRDefault="00541EDF" w:rsidP="00F66B7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41EDF">
              <w:t>(</w:t>
            </w:r>
            <w:proofErr w:type="spellStart"/>
            <w:r w:rsidRPr="00541EDF">
              <w:t>t.j</w:t>
            </w:r>
            <w:proofErr w:type="spellEnd"/>
            <w:r w:rsidRPr="00541EDF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41EDF" w:rsidRPr="004A5DB6" w:rsidRDefault="00541EDF" w:rsidP="00F66B7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41EDF" w:rsidRPr="004A5DB6" w:rsidRDefault="00541EDF" w:rsidP="00F66B7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41EDF" w:rsidRPr="004A5DB6" w:rsidRDefault="00541EDF" w:rsidP="00F66B7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41EDF" w:rsidRPr="00541ED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41EDF" w:rsidP="005434B3">
      <w:pPr>
        <w:spacing w:after="240" w:line="276" w:lineRule="auto"/>
        <w:jc w:val="center"/>
      </w:pPr>
      <w:r w:rsidRPr="00541EDF">
        <w:rPr>
          <w:b/>
        </w:rPr>
        <w:t>Szkolenia z promocji i popularyzacji nauki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463C07">
        <w:t>Oświadczam,</w:t>
      </w:r>
      <w:r w:rsidR="00313417" w:rsidRPr="00463C07">
        <w:t xml:space="preserve"> że spełniam</w:t>
      </w:r>
      <w:r w:rsidR="004541F9" w:rsidRPr="00463C07">
        <w:t>, określone przez Zamawiającego,</w:t>
      </w:r>
      <w:r w:rsidR="00313417" w:rsidRPr="00463C07">
        <w:t xml:space="preserve"> warunki udziału </w:t>
      </w:r>
      <w:r w:rsidR="004541F9" w:rsidRPr="00463C07">
        <w:t>w postępowaniu: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463C07" w:rsidTr="00463C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C07" w:rsidRDefault="00463C07">
            <w:pPr>
              <w:spacing w:before="60" w:after="120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C07" w:rsidRDefault="00463C07">
            <w:pPr>
              <w:spacing w:before="60" w:after="120"/>
            </w:pPr>
            <w:r>
              <w:rPr>
                <w:b/>
              </w:rPr>
              <w:t>Warunki udziału w postępowaniu</w:t>
            </w:r>
          </w:p>
        </w:tc>
      </w:tr>
      <w:tr w:rsidR="00463C07" w:rsidTr="00463C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C07" w:rsidRDefault="00463C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Sytuacja ekonomiczna lub finansowa</w:t>
            </w:r>
          </w:p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Zamawiający nie określa szczegółowego warunku w tym zakresie.</w:t>
            </w:r>
          </w:p>
        </w:tc>
      </w:tr>
      <w:tr w:rsidR="00463C07" w:rsidTr="00463C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C07" w:rsidRDefault="00463C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Zdolność techniczna lub zawodowa</w:t>
            </w:r>
          </w:p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Wykonawca powinien wykazać w okresie ostatnich 3 lat przed upływem terminu składania ofert w niniejszym postępowaniu, a jeżeli okres prowadzenia działalności jest krótszy - w tym okresie - zrealizował co najmniej 10 zamówień rocznie, polegających na przeprowadzeniu grupowych szkoleń (min. 10 osób), każde w takim samym lub większym wymiarze, w temacie lub/i treści, zgodnej z przedmiotem zamówienia.</w:t>
            </w:r>
          </w:p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Wykonawca powinien dysponować  osobą (trener skierowany do przeprowadzenia szkolenia) o następujących kwalifikacjach zawodowych i doświadczeniu: </w:t>
            </w:r>
          </w:p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- udokumentowane doświadczenie w minimalnym wymiarze 100 godzin rocznie prowadzenia zajęć w temacie zgodnym z zagadnieniami określonymi w opisie przedmiotu zamówienia, zrealizowanych w okresie ostatnich 3 lat przed upływem terminu składania ofert, w tym co najmniej 3 szkolenia trwające minimum 5 godzin każde zrealizowanych w jednym dniu kalendarzowym dla jednej grupy uczestników;</w:t>
            </w:r>
          </w:p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- wyższe wykształcenie; </w:t>
            </w:r>
          </w:p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- wymagane kwalifikacje i uprawnienia zbieżne z tematyką szkolenia.</w:t>
            </w:r>
          </w:p>
        </w:tc>
      </w:tr>
      <w:tr w:rsidR="00463C07" w:rsidTr="00463C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C07" w:rsidRDefault="00463C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Zdolność do występowania w obrocie gospodarczym</w:t>
            </w:r>
          </w:p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Zamawiający nie określa szczegółowego warunku w tym zakresie.</w:t>
            </w:r>
          </w:p>
        </w:tc>
      </w:tr>
      <w:tr w:rsidR="00463C07" w:rsidTr="00463C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C07" w:rsidRDefault="00463C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63C07" w:rsidRDefault="00463C0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63C0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63C07">
        <w:rPr>
          <w:sz w:val="20"/>
          <w:szCs w:val="20"/>
        </w:rPr>
        <w:t xml:space="preserve">…………….……. </w:t>
      </w:r>
      <w:r w:rsidRPr="00463C07">
        <w:rPr>
          <w:i/>
          <w:sz w:val="16"/>
          <w:szCs w:val="16"/>
        </w:rPr>
        <w:t>(miejscowość),</w:t>
      </w:r>
      <w:r w:rsidRPr="00463C07">
        <w:rPr>
          <w:i/>
          <w:sz w:val="18"/>
          <w:szCs w:val="18"/>
        </w:rPr>
        <w:t xml:space="preserve"> </w:t>
      </w:r>
      <w:r w:rsidRPr="00463C07">
        <w:rPr>
          <w:sz w:val="20"/>
          <w:szCs w:val="20"/>
        </w:rPr>
        <w:t xml:space="preserve">dnia ………….……. r. </w:t>
      </w:r>
    </w:p>
    <w:p w:rsidR="00025C8D" w:rsidRPr="00463C0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63C07">
        <w:rPr>
          <w:sz w:val="20"/>
          <w:szCs w:val="20"/>
        </w:rPr>
        <w:tab/>
      </w:r>
      <w:r w:rsidRPr="00463C07">
        <w:rPr>
          <w:sz w:val="20"/>
          <w:szCs w:val="20"/>
        </w:rPr>
        <w:tab/>
      </w:r>
      <w:r w:rsidRPr="00463C07">
        <w:rPr>
          <w:sz w:val="20"/>
          <w:szCs w:val="20"/>
        </w:rPr>
        <w:tab/>
      </w:r>
      <w:r w:rsidRPr="00463C07">
        <w:rPr>
          <w:sz w:val="20"/>
          <w:szCs w:val="20"/>
        </w:rPr>
        <w:tab/>
      </w:r>
      <w:r w:rsidRPr="00463C07">
        <w:rPr>
          <w:sz w:val="20"/>
          <w:szCs w:val="20"/>
        </w:rPr>
        <w:tab/>
      </w:r>
      <w:r w:rsidRPr="00463C07">
        <w:rPr>
          <w:sz w:val="20"/>
          <w:szCs w:val="20"/>
        </w:rPr>
        <w:tab/>
      </w:r>
      <w:r w:rsidRPr="00463C07">
        <w:rPr>
          <w:sz w:val="20"/>
          <w:szCs w:val="20"/>
        </w:rPr>
        <w:tab/>
        <w:t>…………………………………………</w:t>
      </w:r>
    </w:p>
    <w:p w:rsidR="00F8042D" w:rsidRPr="00463C0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63C0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63C07">
        <w:t xml:space="preserve">Oświadczam, że wszystkie informacje podane w powyższych oświadczeniach są aktualne </w:t>
      </w:r>
      <w:r w:rsidR="00FE4E2B" w:rsidRPr="00463C07">
        <w:br/>
      </w:r>
      <w:r w:rsidRPr="00463C07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463C07">
      <w:pPr>
        <w:spacing w:after="0" w:line="360" w:lineRule="auto"/>
        <w:ind w:left="4956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463C07">
      <w:headerReference w:type="default" r:id="rId8"/>
      <w:footerReference w:type="default" r:id="rId9"/>
      <w:endnotePr>
        <w:numFmt w:val="decimal"/>
      </w:endnotePr>
      <w:pgSz w:w="11906" w:h="16838"/>
      <w:pgMar w:top="1276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B40" w:rsidRDefault="00815B40" w:rsidP="0038231F">
      <w:pPr>
        <w:spacing w:after="0" w:line="240" w:lineRule="auto"/>
      </w:pPr>
      <w:r>
        <w:separator/>
      </w:r>
    </w:p>
  </w:endnote>
  <w:endnote w:type="continuationSeparator" w:id="0">
    <w:p w:rsidR="00815B40" w:rsidRDefault="00815B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DD242A" w:rsidRPr="0093471A" w:rsidRDefault="00DD242A" w:rsidP="00DD242A">
    <w:pPr>
      <w:pStyle w:val="Stopka"/>
      <w:jc w:val="center"/>
    </w:pPr>
    <w:r>
      <w:t xml:space="preserve">Projekt finansowany ze środków budżetu państwa, przyznanych przez Ministra Edukacji i Nauki </w:t>
    </w:r>
    <w:r>
      <w:br/>
      <w:t>w ramach Programu „Społeczna odpowiedzialność nauki II"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B40" w:rsidRDefault="00815B40" w:rsidP="0038231F">
      <w:pPr>
        <w:spacing w:after="0" w:line="240" w:lineRule="auto"/>
      </w:pPr>
      <w:r>
        <w:separator/>
      </w:r>
    </w:p>
  </w:footnote>
  <w:footnote w:type="continuationSeparator" w:id="0">
    <w:p w:rsidR="00815B40" w:rsidRDefault="00815B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42A" w:rsidRPr="009D5C53" w:rsidRDefault="00DD242A" w:rsidP="00DD242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5217795</wp:posOffset>
          </wp:positionH>
          <wp:positionV relativeFrom="paragraph">
            <wp:posOffset>-635</wp:posOffset>
          </wp:positionV>
          <wp:extent cx="668655" cy="417830"/>
          <wp:effectExtent l="0" t="0" r="0" b="0"/>
          <wp:wrapSquare wrapText="bothSides"/>
          <wp:docPr id="22" name="Obraz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6865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1873250</wp:posOffset>
          </wp:positionH>
          <wp:positionV relativeFrom="paragraph">
            <wp:posOffset>-56515</wp:posOffset>
          </wp:positionV>
          <wp:extent cx="1996440" cy="620395"/>
          <wp:effectExtent l="0" t="0" r="0" b="0"/>
          <wp:wrapTight wrapText="bothSides">
            <wp:wrapPolygon edited="0">
              <wp:start x="2267" y="1990"/>
              <wp:lineTo x="824" y="3980"/>
              <wp:lineTo x="824" y="13265"/>
              <wp:lineTo x="1237" y="17908"/>
              <wp:lineTo x="2679" y="19234"/>
              <wp:lineTo x="20817" y="19234"/>
              <wp:lineTo x="21229" y="5969"/>
              <wp:lineTo x="17519" y="3980"/>
              <wp:lineTo x="3916" y="1990"/>
              <wp:lineTo x="2267" y="1990"/>
            </wp:wrapPolygon>
          </wp:wrapTight>
          <wp:docPr id="2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644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-199390</wp:posOffset>
          </wp:positionH>
          <wp:positionV relativeFrom="paragraph">
            <wp:posOffset>-635</wp:posOffset>
          </wp:positionV>
          <wp:extent cx="1463040" cy="553085"/>
          <wp:effectExtent l="0" t="0" r="0" b="0"/>
          <wp:wrapSquare wrapText="bothSides"/>
          <wp:docPr id="24" name="Obraz 58" descr="Społeczna Odpowiedzialność Nauki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8" descr="Społeczna Odpowiedzialność Nauki I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t xml:space="preserve"> </w:t>
    </w:r>
  </w:p>
  <w:p w:rsidR="00C9286F" w:rsidRPr="00DD242A" w:rsidRDefault="00C9286F" w:rsidP="00DD24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9A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3C07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1EDF"/>
    <w:rsid w:val="005434B3"/>
    <w:rsid w:val="005641F0"/>
    <w:rsid w:val="005C39CA"/>
    <w:rsid w:val="005E176A"/>
    <w:rsid w:val="005E24AA"/>
    <w:rsid w:val="00634311"/>
    <w:rsid w:val="00641874"/>
    <w:rsid w:val="006419A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5B40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242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D635C4"/>
  <w15:chartTrackingRefBased/>
  <w15:docId w15:val="{4CB35D89-A3F5-4462-8B7F-072773F45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 nieparzystej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33361-31AD-4ED4-A448-30560DF05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2024-04-05T07:07:00Z</cp:lastPrinted>
  <dcterms:created xsi:type="dcterms:W3CDTF">2024-04-05T07:07:00Z</dcterms:created>
  <dcterms:modified xsi:type="dcterms:W3CDTF">2024-04-05T07:07:00Z</dcterms:modified>
</cp:coreProperties>
</file>