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21FA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537ED" w:rsidRPr="002537ED">
        <w:rPr>
          <w:rFonts w:ascii="Arial" w:hAnsi="Arial" w:cs="Arial"/>
          <w:b/>
          <w:sz w:val="24"/>
          <w:szCs w:val="24"/>
        </w:rPr>
        <w:t>CRZP/52/2024/AZP</w:t>
      </w:r>
      <w:bookmarkStart w:id="0" w:name="_GoBack"/>
      <w:bookmarkEnd w:id="0"/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537ED" w:rsidRPr="002537E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37ED" w:rsidTr="00AC0E1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537ED" w:rsidRDefault="002537ED" w:rsidP="00AC0E1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537ED" w:rsidRDefault="002537ED" w:rsidP="00AC0E1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537E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37E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37E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537ED" w:rsidRDefault="002537ED" w:rsidP="00AC0E1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537E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537ED">
        <w:rPr>
          <w:rFonts w:ascii="Arial" w:hAnsi="Arial" w:cs="Arial"/>
          <w:b/>
          <w:sz w:val="24"/>
          <w:szCs w:val="24"/>
        </w:rPr>
        <w:t>Dostawa sprzętu na potrzeby projektu Koliber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537ED" w:rsidRPr="002537E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537ED" w:rsidTr="002537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37E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537ED" w:rsidRDefault="002537ED" w:rsidP="00AC0E1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7E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AE3" w:rsidRDefault="00450AE3" w:rsidP="00E4548F">
      <w:pPr>
        <w:spacing w:after="0" w:line="240" w:lineRule="auto"/>
      </w:pPr>
      <w:r>
        <w:separator/>
      </w:r>
    </w:p>
  </w:endnote>
  <w:end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AE3" w:rsidRDefault="00450AE3" w:rsidP="00E4548F">
      <w:pPr>
        <w:spacing w:after="0" w:line="240" w:lineRule="auto"/>
      </w:pPr>
      <w:r>
        <w:separator/>
      </w:r>
    </w:p>
  </w:footnote>
  <w:footnote w:type="continuationSeparator" w:id="0">
    <w:p w:rsidR="00450AE3" w:rsidRDefault="00450AE3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C21FAC" w:rsidP="00C21FAC">
    <w:pPr>
      <w:pStyle w:val="Nagwek"/>
      <w:jc w:val="center"/>
    </w:pPr>
    <w:r>
      <w:rPr>
        <w:noProof/>
      </w:rPr>
      <w:drawing>
        <wp:inline distT="0" distB="0" distL="0" distR="0" wp14:anchorId="17EEEAC7" wp14:editId="7A00EC23">
          <wp:extent cx="4219575" cy="695325"/>
          <wp:effectExtent l="0" t="0" r="9525" b="9525"/>
          <wp:docPr id="2" name="Obraz 5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7ED" w:rsidRDefault="002537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AE3"/>
    <w:rsid w:val="002537ED"/>
    <w:rsid w:val="002621C4"/>
    <w:rsid w:val="00450AE3"/>
    <w:rsid w:val="007B107C"/>
    <w:rsid w:val="007C7D43"/>
    <w:rsid w:val="00843802"/>
    <w:rsid w:val="008750B3"/>
    <w:rsid w:val="00C21FAC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531A2CDC-43F3-4D67-87DD-C3F2BC6FF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53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37E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1FAC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907</Words>
  <Characters>5442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2024-04-04T05:42:00Z</cp:lastPrinted>
  <dcterms:created xsi:type="dcterms:W3CDTF">2024-04-04T05:42:00Z</dcterms:created>
  <dcterms:modified xsi:type="dcterms:W3CDTF">2024-04-04T05:42:00Z</dcterms:modified>
</cp:coreProperties>
</file>