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3091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761E" w:rsidRPr="00C4761E">
        <w:rPr>
          <w:b/>
        </w:rPr>
        <w:t>CRZP/52/2024/AZP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761E" w:rsidRPr="004A5DB6" w:rsidTr="00AC0E1E">
        <w:tc>
          <w:tcPr>
            <w:tcW w:w="9212" w:type="dxa"/>
            <w:shd w:val="clear" w:color="auto" w:fill="auto"/>
          </w:tcPr>
          <w:p w:rsidR="00C4761E" w:rsidRPr="004A5DB6" w:rsidRDefault="00C4761E" w:rsidP="00AC0E1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4761E" w:rsidRPr="004A5DB6" w:rsidRDefault="00C4761E" w:rsidP="00AC0E1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761E">
              <w:t>(</w:t>
            </w:r>
            <w:proofErr w:type="spellStart"/>
            <w:r w:rsidRPr="00C4761E">
              <w:t>t.j</w:t>
            </w:r>
            <w:proofErr w:type="spellEnd"/>
            <w:r w:rsidRPr="00C4761E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4761E" w:rsidRPr="004A5DB6" w:rsidRDefault="00C4761E" w:rsidP="00AC0E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761E" w:rsidRPr="004A5DB6" w:rsidRDefault="00C4761E" w:rsidP="00AC0E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4761E" w:rsidRPr="004A5DB6" w:rsidRDefault="00C4761E" w:rsidP="00AC0E1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761E" w:rsidRPr="00C4761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4761E" w:rsidP="005434B3">
      <w:pPr>
        <w:spacing w:after="240" w:line="276" w:lineRule="auto"/>
        <w:jc w:val="center"/>
      </w:pPr>
      <w:r w:rsidRPr="00C4761E">
        <w:rPr>
          <w:b/>
        </w:rPr>
        <w:t>Dostawa sprzętu na potrzeby projektu Koliber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3091D" w:rsidRDefault="004F23F7" w:rsidP="000857C0">
      <w:pPr>
        <w:spacing w:after="120" w:line="276" w:lineRule="auto"/>
        <w:jc w:val="both"/>
      </w:pPr>
      <w:r w:rsidRPr="0013091D">
        <w:t>Oświadczam,</w:t>
      </w:r>
      <w:r w:rsidR="00313417" w:rsidRPr="0013091D">
        <w:t xml:space="preserve"> że spełniam</w:t>
      </w:r>
      <w:r w:rsidR="004541F9" w:rsidRPr="0013091D">
        <w:t>, określone przez Zamawiającego,</w:t>
      </w:r>
      <w:r w:rsidR="00313417" w:rsidRPr="0013091D">
        <w:t xml:space="preserve"> warunki udziału </w:t>
      </w:r>
      <w:r w:rsidR="004541F9" w:rsidRPr="0013091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309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91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3091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91D" w:rsidRDefault="00D2702A" w:rsidP="00D2702A">
            <w:pPr>
              <w:spacing w:before="60" w:after="120"/>
            </w:pPr>
            <w:r w:rsidRPr="0013091D">
              <w:rPr>
                <w:b/>
              </w:rPr>
              <w:t>Warunki udziału w postępowaniu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Sytuacja ekonomiczna lub finansowa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Zdolność techniczna lub zawodowa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Zdolność do występowania w obrocie gospodarczym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3091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3091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3091D">
        <w:rPr>
          <w:sz w:val="20"/>
          <w:szCs w:val="20"/>
        </w:rPr>
        <w:t xml:space="preserve">…………….……. </w:t>
      </w:r>
      <w:r w:rsidRPr="0013091D">
        <w:rPr>
          <w:i/>
          <w:sz w:val="16"/>
          <w:szCs w:val="16"/>
        </w:rPr>
        <w:t>(miejscowość),</w:t>
      </w:r>
      <w:r w:rsidRPr="0013091D">
        <w:rPr>
          <w:i/>
          <w:sz w:val="18"/>
          <w:szCs w:val="18"/>
        </w:rPr>
        <w:t xml:space="preserve"> </w:t>
      </w:r>
      <w:r w:rsidRPr="0013091D">
        <w:rPr>
          <w:sz w:val="20"/>
          <w:szCs w:val="20"/>
        </w:rPr>
        <w:t xml:space="preserve">dnia ………….……. r. </w:t>
      </w:r>
    </w:p>
    <w:p w:rsidR="00025C8D" w:rsidRPr="0013091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  <w:t>…………………………………………</w:t>
      </w:r>
    </w:p>
    <w:p w:rsidR="00F8042D" w:rsidRPr="0013091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3091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3091D">
        <w:t>Oświadczam, że wszystkie informacje</w:t>
      </w:r>
      <w:bookmarkStart w:id="0" w:name="_GoBack"/>
      <w:bookmarkEnd w:id="0"/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861" w:rsidRDefault="00802861" w:rsidP="0038231F">
      <w:pPr>
        <w:spacing w:after="0" w:line="240" w:lineRule="auto"/>
      </w:pPr>
      <w:r>
        <w:separator/>
      </w:r>
    </w:p>
  </w:endnote>
  <w:endnote w:type="continuationSeparator" w:id="0">
    <w:p w:rsidR="00802861" w:rsidRDefault="008028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861" w:rsidRDefault="00802861" w:rsidP="0038231F">
      <w:pPr>
        <w:spacing w:after="0" w:line="240" w:lineRule="auto"/>
      </w:pPr>
      <w:r>
        <w:separator/>
      </w:r>
    </w:p>
  </w:footnote>
  <w:footnote w:type="continuationSeparator" w:id="0">
    <w:p w:rsidR="00802861" w:rsidRDefault="008028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13091D" w:rsidP="0013091D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logotyp_Szafir 4" style="width:332.25pt;height:54.75pt;visibility:visible;mso-wrap-style:square">
          <v:imagedata r:id="rId1" o:title="logotyp_Szafir 4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86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091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86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761E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1CC9C"/>
  <w15:chartTrackingRefBased/>
  <w15:docId w15:val="{97926A83-49C5-4A97-A81C-512A603C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EDC48-D000-485C-9B1F-9F90972A5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2024-04-04T05:41:00Z</cp:lastPrinted>
  <dcterms:created xsi:type="dcterms:W3CDTF">2024-04-04T05:41:00Z</dcterms:created>
  <dcterms:modified xsi:type="dcterms:W3CDTF">2024-04-04T05:41:00Z</dcterms:modified>
</cp:coreProperties>
</file>