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D74F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7683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76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76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76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76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76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76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76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683C" w:rsidRPr="007B107C" w:rsidTr="009C4F0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7683C" w:rsidRPr="007B107C" w:rsidRDefault="00D7683C" w:rsidP="009C4F0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7683C" w:rsidRPr="007B107C" w:rsidRDefault="00D7683C" w:rsidP="009C4F0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76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76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76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7683C" w:rsidRPr="007B107C" w:rsidRDefault="00D7683C" w:rsidP="009C4F0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7683C" w:rsidRPr="007B107C" w:rsidRDefault="00D7683C" w:rsidP="009C4F0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7683C" w:rsidRPr="007B107C" w:rsidRDefault="00D7683C" w:rsidP="009C4F0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7683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76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Zakup gadżetów konferencyjnych - </w:t>
      </w:r>
      <w:proofErr w:type="spellStart"/>
      <w:r w:rsidRPr="00D76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KNTiL</w:t>
      </w:r>
      <w:proofErr w:type="spellEnd"/>
      <w:r w:rsidRPr="00D76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proofErr w:type="spellStart"/>
      <w:r w:rsidRPr="00D76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Translog</w:t>
      </w:r>
      <w:proofErr w:type="spellEnd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7683C" w:rsidRPr="00D76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CRZP/51/2024/AZP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7683C" w:rsidRPr="00D76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83C" w:rsidRDefault="00D7683C" w:rsidP="00D7683C">
      <w:pPr>
        <w:spacing w:after="0" w:line="240" w:lineRule="auto"/>
      </w:pPr>
      <w:r>
        <w:separator/>
      </w:r>
    </w:p>
  </w:endnote>
  <w:endnote w:type="continuationSeparator" w:id="0">
    <w:p w:rsidR="00D7683C" w:rsidRDefault="00D7683C" w:rsidP="00D76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83C" w:rsidRDefault="00D768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83C" w:rsidRDefault="00D768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83C" w:rsidRDefault="00D768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83C" w:rsidRDefault="00D7683C" w:rsidP="00D7683C">
      <w:pPr>
        <w:spacing w:after="0" w:line="240" w:lineRule="auto"/>
      </w:pPr>
      <w:r>
        <w:separator/>
      </w:r>
    </w:p>
  </w:footnote>
  <w:footnote w:type="continuationSeparator" w:id="0">
    <w:p w:rsidR="00D7683C" w:rsidRDefault="00D7683C" w:rsidP="00D76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83C" w:rsidRDefault="00D768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83C" w:rsidRDefault="00D768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83C" w:rsidRDefault="00D76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C69"/>
    <w:rsid w:val="002621C4"/>
    <w:rsid w:val="00740C69"/>
    <w:rsid w:val="007B107C"/>
    <w:rsid w:val="007C7D43"/>
    <w:rsid w:val="00843802"/>
    <w:rsid w:val="008750B3"/>
    <w:rsid w:val="00AD74F3"/>
    <w:rsid w:val="00C31816"/>
    <w:rsid w:val="00D7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AAFBDB1-A87C-4167-B63F-F48A08D9F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6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83C"/>
  </w:style>
  <w:style w:type="paragraph" w:styleId="Stopka">
    <w:name w:val="footer"/>
    <w:basedOn w:val="Normalny"/>
    <w:link w:val="StopkaZnak"/>
    <w:uiPriority w:val="99"/>
    <w:unhideWhenUsed/>
    <w:rsid w:val="00D76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83C"/>
  </w:style>
  <w:style w:type="paragraph" w:styleId="Tekstdymka">
    <w:name w:val="Balloon Text"/>
    <w:basedOn w:val="Normalny"/>
    <w:link w:val="TekstdymkaZnak"/>
    <w:uiPriority w:val="99"/>
    <w:semiHidden/>
    <w:unhideWhenUsed/>
    <w:rsid w:val="00AD7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2024-04-03T11:42:00Z</cp:lastPrinted>
  <dcterms:created xsi:type="dcterms:W3CDTF">2024-04-03T11:42:00Z</dcterms:created>
  <dcterms:modified xsi:type="dcterms:W3CDTF">2024-04-03T11:42:00Z</dcterms:modified>
</cp:coreProperties>
</file>