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E114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85CEC" w:rsidRPr="00185CEC">
        <w:rPr>
          <w:b/>
        </w:rPr>
        <w:t>CRZP/51/2024/AZP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85CEC" w:rsidRPr="004A5DB6" w:rsidTr="009C4F0F">
        <w:tc>
          <w:tcPr>
            <w:tcW w:w="9212" w:type="dxa"/>
            <w:shd w:val="clear" w:color="auto" w:fill="auto"/>
          </w:tcPr>
          <w:p w:rsidR="00185CEC" w:rsidRPr="004A5DB6" w:rsidRDefault="00185CEC" w:rsidP="009C4F0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85CEC" w:rsidRPr="004A5DB6" w:rsidRDefault="00185CEC" w:rsidP="009C4F0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85CEC">
              <w:t>(</w:t>
            </w:r>
            <w:proofErr w:type="spellStart"/>
            <w:r w:rsidRPr="00185CEC">
              <w:t>t.j</w:t>
            </w:r>
            <w:proofErr w:type="spellEnd"/>
            <w:r w:rsidRPr="00185CEC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85CEC" w:rsidRPr="004A5DB6" w:rsidRDefault="00185CEC" w:rsidP="009C4F0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85CEC" w:rsidRPr="004A5DB6" w:rsidRDefault="00185CEC" w:rsidP="009C4F0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85CEC" w:rsidRPr="004A5DB6" w:rsidRDefault="00185CEC" w:rsidP="009C4F0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85CEC" w:rsidRPr="00185CE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85CEC" w:rsidP="005434B3">
      <w:pPr>
        <w:spacing w:after="240" w:line="276" w:lineRule="auto"/>
        <w:jc w:val="center"/>
      </w:pPr>
      <w:r w:rsidRPr="00185CEC">
        <w:rPr>
          <w:b/>
        </w:rPr>
        <w:t xml:space="preserve">Zakup gadżetów konferencyjnych - </w:t>
      </w:r>
      <w:proofErr w:type="spellStart"/>
      <w:r w:rsidRPr="00185CEC">
        <w:rPr>
          <w:b/>
        </w:rPr>
        <w:t>KNTiL</w:t>
      </w:r>
      <w:proofErr w:type="spellEnd"/>
      <w:r w:rsidRPr="00185CEC">
        <w:rPr>
          <w:b/>
        </w:rPr>
        <w:t xml:space="preserve"> </w:t>
      </w:r>
      <w:proofErr w:type="spellStart"/>
      <w:r w:rsidRPr="00185CEC">
        <w:rPr>
          <w:b/>
        </w:rPr>
        <w:t>Translog</w:t>
      </w:r>
      <w:proofErr w:type="spellEnd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319B" w:rsidRDefault="00F0319B" w:rsidP="0038231F">
      <w:pPr>
        <w:spacing w:after="0" w:line="240" w:lineRule="auto"/>
      </w:pPr>
      <w:r>
        <w:separator/>
      </w:r>
    </w:p>
  </w:endnote>
  <w:endnote w:type="continuationSeparator" w:id="0">
    <w:p w:rsidR="00F0319B" w:rsidRDefault="00F031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EC" w:rsidRDefault="00185C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EC" w:rsidRDefault="00185C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319B" w:rsidRDefault="00F0319B" w:rsidP="0038231F">
      <w:pPr>
        <w:spacing w:after="0" w:line="240" w:lineRule="auto"/>
      </w:pPr>
      <w:r>
        <w:separator/>
      </w:r>
    </w:p>
  </w:footnote>
  <w:footnote w:type="continuationSeparator" w:id="0">
    <w:p w:rsidR="00F0319B" w:rsidRDefault="00F0319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EC" w:rsidRDefault="00185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EC" w:rsidRDefault="00185C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CEC" w:rsidRDefault="00185C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319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5CEC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14E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319B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79C97A"/>
  <w15:chartTrackingRefBased/>
  <w15:docId w15:val="{8445F51D-587A-40C9-9A22-F4D0D610D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871A4-90D4-4D55-84B9-AD28A3C3F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2024-04-03T11:42:00Z</cp:lastPrinted>
  <dcterms:created xsi:type="dcterms:W3CDTF">2024-04-03T11:42:00Z</dcterms:created>
  <dcterms:modified xsi:type="dcterms:W3CDTF">2024-04-03T11:42:00Z</dcterms:modified>
</cp:coreProperties>
</file>