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92F17" w:rsidRPr="00592F1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92F1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92F17">
        <w:rPr>
          <w:rFonts w:ascii="Arial" w:hAnsi="Arial" w:cs="Arial"/>
        </w:rPr>
        <w:t>Politechnika Częstochowska</w:t>
      </w:r>
    </w:p>
    <w:p w:rsidR="006676AE" w:rsidRPr="0012157F" w:rsidRDefault="00592F1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92F17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92F17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92F1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92F17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92F17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2F17" w:rsidRPr="0012157F" w:rsidTr="009126D5">
        <w:tc>
          <w:tcPr>
            <w:tcW w:w="9104" w:type="dxa"/>
            <w:shd w:val="clear" w:color="auto" w:fill="D9D9D9"/>
          </w:tcPr>
          <w:p w:rsidR="00592F17" w:rsidRPr="0012157F" w:rsidRDefault="00592F17" w:rsidP="009126D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92F17" w:rsidRPr="0012157F" w:rsidRDefault="00592F17" w:rsidP="009126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92F17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92F17" w:rsidRPr="00612283" w:rsidRDefault="00592F17" w:rsidP="009126D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92F17" w:rsidRPr="0012157F" w:rsidRDefault="00592F17" w:rsidP="009126D5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592F1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2F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pomieszczenia nr A24 w Budynku Głównym Politechniki Częstochowskiej przy ul. Dąbrowskiego 69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92F17" w:rsidRPr="00A2540E" w:rsidTr="009126D5">
        <w:tc>
          <w:tcPr>
            <w:tcW w:w="2269" w:type="dxa"/>
            <w:shd w:val="clear" w:color="auto" w:fill="auto"/>
          </w:tcPr>
          <w:p w:rsidR="00592F17" w:rsidRPr="00A2540E" w:rsidRDefault="00592F17" w:rsidP="009126D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92F17" w:rsidRPr="00A2540E" w:rsidRDefault="00592F17" w:rsidP="009126D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2F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RK-NZ.261.11.2024.ŁZ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92F17" w:rsidRPr="00592F1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397" w:rsidRDefault="00264397" w:rsidP="0038231F">
      <w:pPr>
        <w:spacing w:after="0" w:line="240" w:lineRule="auto"/>
      </w:pPr>
      <w:r>
        <w:separator/>
      </w:r>
    </w:p>
  </w:endnote>
  <w:endnote w:type="continuationSeparator" w:id="0">
    <w:p w:rsidR="00264397" w:rsidRDefault="002643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F17" w:rsidRDefault="00592F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5053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5053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F17" w:rsidRDefault="00592F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397" w:rsidRDefault="00264397" w:rsidP="0038231F">
      <w:pPr>
        <w:spacing w:after="0" w:line="240" w:lineRule="auto"/>
      </w:pPr>
      <w:r>
        <w:separator/>
      </w:r>
    </w:p>
  </w:footnote>
  <w:footnote w:type="continuationSeparator" w:id="0">
    <w:p w:rsidR="00264397" w:rsidRDefault="0026439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F17" w:rsidRDefault="00592F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F17" w:rsidRDefault="00592F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F17" w:rsidRDefault="00592F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439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64397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0530"/>
    <w:rsid w:val="00561084"/>
    <w:rsid w:val="005641F0"/>
    <w:rsid w:val="00592F17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5B05AE8-F6A4-4BE8-AD2F-0FBA3B5C1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01ACC-C73B-4615-B976-3AC368F55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486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2024-04-04T06:47:00Z</dcterms:created>
  <dcterms:modified xsi:type="dcterms:W3CDTF">2024-04-04T06:47:00Z</dcterms:modified>
</cp:coreProperties>
</file>