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1646F8" w:rsidRDefault="001C7EAC" w:rsidP="001646F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1646F8">
        <w:rPr>
          <w:rFonts w:ascii="Arial" w:hAnsi="Arial" w:cs="Arial"/>
        </w:rPr>
        <w:t>Częstochowa</w:t>
      </w:r>
      <w:r w:rsidR="00B36EDA" w:rsidRPr="001646F8">
        <w:rPr>
          <w:rFonts w:ascii="Arial" w:hAnsi="Arial" w:cs="Arial"/>
        </w:rPr>
        <w:t xml:space="preserve"> dnia: </w:t>
      </w:r>
      <w:r w:rsidR="001646F8" w:rsidRPr="001646F8">
        <w:rPr>
          <w:rFonts w:ascii="Arial" w:hAnsi="Arial" w:cs="Arial"/>
        </w:rPr>
        <w:t>2024-04-03</w:t>
      </w:r>
    </w:p>
    <w:p w:rsidR="00B36EDA" w:rsidRPr="001646F8" w:rsidRDefault="001C7EAC" w:rsidP="001646F8">
      <w:pPr>
        <w:spacing w:line="360" w:lineRule="auto"/>
        <w:ind w:right="3969"/>
        <w:rPr>
          <w:rFonts w:ascii="Arial" w:hAnsi="Arial" w:cs="Arial"/>
          <w:b/>
          <w:bCs/>
        </w:rPr>
      </w:pPr>
      <w:r w:rsidRPr="001646F8">
        <w:rPr>
          <w:rFonts w:ascii="Arial" w:hAnsi="Arial" w:cs="Arial"/>
          <w:b/>
          <w:bCs/>
        </w:rPr>
        <w:t>Politechnika Częstochowska</w:t>
      </w:r>
    </w:p>
    <w:p w:rsidR="00B36EDA" w:rsidRPr="001646F8" w:rsidRDefault="001C7EAC" w:rsidP="001646F8">
      <w:pPr>
        <w:spacing w:line="360" w:lineRule="auto"/>
        <w:ind w:right="3969"/>
        <w:rPr>
          <w:rFonts w:ascii="Arial" w:hAnsi="Arial" w:cs="Arial"/>
        </w:rPr>
      </w:pPr>
      <w:r w:rsidRPr="001646F8">
        <w:rPr>
          <w:rFonts w:ascii="Arial" w:hAnsi="Arial" w:cs="Arial"/>
        </w:rPr>
        <w:t>Dąbrowskiego</w:t>
      </w:r>
      <w:r w:rsidR="00B36EDA" w:rsidRPr="001646F8">
        <w:rPr>
          <w:rFonts w:ascii="Arial" w:hAnsi="Arial" w:cs="Arial"/>
        </w:rPr>
        <w:t xml:space="preserve"> </w:t>
      </w:r>
      <w:r w:rsidRPr="001646F8">
        <w:rPr>
          <w:rFonts w:ascii="Arial" w:hAnsi="Arial" w:cs="Arial"/>
        </w:rPr>
        <w:t>69</w:t>
      </w:r>
    </w:p>
    <w:p w:rsidR="00B36EDA" w:rsidRPr="001646F8" w:rsidRDefault="001C7EAC" w:rsidP="001646F8">
      <w:pPr>
        <w:spacing w:line="360" w:lineRule="auto"/>
        <w:ind w:right="3969"/>
        <w:rPr>
          <w:rFonts w:ascii="Arial" w:hAnsi="Arial" w:cs="Arial"/>
        </w:rPr>
      </w:pPr>
      <w:r w:rsidRPr="001646F8">
        <w:rPr>
          <w:rFonts w:ascii="Arial" w:hAnsi="Arial" w:cs="Arial"/>
        </w:rPr>
        <w:t>42-201</w:t>
      </w:r>
      <w:r w:rsidR="00B36EDA" w:rsidRPr="001646F8">
        <w:rPr>
          <w:rFonts w:ascii="Arial" w:hAnsi="Arial" w:cs="Arial"/>
        </w:rPr>
        <w:t xml:space="preserve"> </w:t>
      </w:r>
      <w:r w:rsidRPr="001646F8">
        <w:rPr>
          <w:rFonts w:ascii="Arial" w:hAnsi="Arial" w:cs="Arial"/>
        </w:rPr>
        <w:t>Częstochowa</w:t>
      </w:r>
    </w:p>
    <w:p w:rsidR="00B36EDA" w:rsidRPr="001646F8" w:rsidRDefault="00B36EDA" w:rsidP="001646F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646F8" w:rsidTr="00B36EDA">
        <w:tc>
          <w:tcPr>
            <w:tcW w:w="9923" w:type="dxa"/>
            <w:shd w:val="clear" w:color="auto" w:fill="F2F2F2"/>
            <w:hideMark/>
          </w:tcPr>
          <w:p w:rsidR="00B36EDA" w:rsidRPr="001646F8" w:rsidRDefault="00B36EDA" w:rsidP="001646F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1646F8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1646F8" w:rsidRDefault="00B36EDA" w:rsidP="001646F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646F8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1646F8" w:rsidRDefault="00B36EDA" w:rsidP="001646F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1646F8" w:rsidRDefault="00B36EDA" w:rsidP="001646F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646F8">
        <w:rPr>
          <w:rFonts w:ascii="Arial" w:eastAsia="Calibri" w:hAnsi="Arial" w:cs="Arial"/>
          <w:lang w:eastAsia="en-US"/>
        </w:rPr>
        <w:t xml:space="preserve">Dotyczy </w:t>
      </w:r>
      <w:r w:rsidRPr="001646F8">
        <w:rPr>
          <w:rFonts w:ascii="Arial" w:hAnsi="Arial" w:cs="Arial"/>
        </w:rPr>
        <w:t>postępowania o udzielenie zamówienia publicznego</w:t>
      </w:r>
      <w:r w:rsidRPr="001646F8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646F8" w:rsidTr="00B36EDA">
        <w:tc>
          <w:tcPr>
            <w:tcW w:w="2269" w:type="dxa"/>
            <w:shd w:val="clear" w:color="auto" w:fill="auto"/>
          </w:tcPr>
          <w:p w:rsidR="00B36EDA" w:rsidRPr="001646F8" w:rsidRDefault="00B36EDA" w:rsidP="001646F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646F8" w:rsidRDefault="001C7EAC" w:rsidP="001646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>Dostawa artykułów reklamowych dla jednostek organizacyjnych Politechniki Częstochowskiej</w:t>
            </w:r>
          </w:p>
        </w:tc>
      </w:tr>
      <w:tr w:rsidR="001C7EAC" w:rsidRPr="001646F8" w:rsidTr="00DA6FF7">
        <w:tc>
          <w:tcPr>
            <w:tcW w:w="2269" w:type="dxa"/>
            <w:shd w:val="clear" w:color="auto" w:fill="auto"/>
          </w:tcPr>
          <w:p w:rsidR="001C7EAC" w:rsidRPr="001646F8" w:rsidRDefault="001C7EAC" w:rsidP="001646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C7EAC" w:rsidRPr="001646F8" w:rsidRDefault="001C7EAC" w:rsidP="001646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RK-NZ.261.6.2024.MT</w:t>
            </w:r>
          </w:p>
        </w:tc>
      </w:tr>
    </w:tbl>
    <w:p w:rsidR="00B36EDA" w:rsidRPr="001646F8" w:rsidRDefault="00B36EDA" w:rsidP="001646F8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1646F8" w:rsidRDefault="00B36EDA" w:rsidP="001646F8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1646F8">
        <w:rPr>
          <w:rFonts w:ascii="Arial" w:hAnsi="Arial" w:cs="Arial"/>
        </w:rPr>
        <w:t xml:space="preserve">Zamawiający, </w:t>
      </w:r>
      <w:r w:rsidR="001C7EAC" w:rsidRPr="001646F8">
        <w:rPr>
          <w:rFonts w:ascii="Arial" w:hAnsi="Arial" w:cs="Arial"/>
          <w:b/>
        </w:rPr>
        <w:t>Politechnika Częstochowska</w:t>
      </w:r>
      <w:r w:rsidRPr="001646F8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1C7EAC" w:rsidRPr="001646F8">
        <w:rPr>
          <w:rFonts w:ascii="Arial" w:hAnsi="Arial" w:cs="Arial"/>
        </w:rPr>
        <w:t>(</w:t>
      </w:r>
      <w:proofErr w:type="spellStart"/>
      <w:r w:rsidR="001C7EAC" w:rsidRPr="001646F8">
        <w:rPr>
          <w:rFonts w:ascii="Arial" w:hAnsi="Arial" w:cs="Arial"/>
        </w:rPr>
        <w:t>t.j</w:t>
      </w:r>
      <w:proofErr w:type="spellEnd"/>
      <w:r w:rsidR="001C7EAC" w:rsidRPr="001646F8">
        <w:rPr>
          <w:rFonts w:ascii="Arial" w:hAnsi="Arial" w:cs="Arial"/>
        </w:rPr>
        <w:t>. Dz. U. z 2023r. poz. 1605)</w:t>
      </w:r>
      <w:r w:rsidRPr="001646F8">
        <w:rPr>
          <w:rFonts w:ascii="Arial" w:hAnsi="Arial" w:cs="Arial"/>
        </w:rPr>
        <w:t xml:space="preserve">, zwanej dalej „ustawą </w:t>
      </w:r>
      <w:proofErr w:type="spellStart"/>
      <w:r w:rsidRPr="001646F8">
        <w:rPr>
          <w:rFonts w:ascii="Arial" w:hAnsi="Arial" w:cs="Arial"/>
        </w:rPr>
        <w:t>Pzp</w:t>
      </w:r>
      <w:proofErr w:type="spellEnd"/>
      <w:r w:rsidRPr="001646F8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7EAC" w:rsidRPr="001646F8" w:rsidTr="001C7E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1646F8">
              <w:rPr>
                <w:rFonts w:ascii="Arial" w:hAnsi="Arial" w:cs="Arial"/>
              </w:rPr>
              <w:t>: Dostawa artykułów reklamowych z logo Politechniki Częstochowskiej dla Działu Promocji</w:t>
            </w:r>
          </w:p>
          <w:p w:rsidR="001C7EAC" w:rsidRPr="001646F8" w:rsidRDefault="001C7EAC" w:rsidP="001646F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646F8"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1C7EAC" w:rsidRPr="001646F8" w:rsidRDefault="001C7EAC" w:rsidP="001646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 xml:space="preserve">NOWA 5A </w:t>
            </w:r>
          </w:p>
          <w:p w:rsidR="001C7EAC" w:rsidRPr="001646F8" w:rsidRDefault="001C7EAC" w:rsidP="001646F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>42-240 Kościelec</w:t>
            </w:r>
          </w:p>
          <w:p w:rsidR="001C7EAC" w:rsidRPr="001646F8" w:rsidRDefault="001C7EAC" w:rsidP="001646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</w:rPr>
              <w:t xml:space="preserve">za cenę wykonania przedmiotu zamówienia w wysokości </w:t>
            </w:r>
            <w:r w:rsidRPr="001646F8">
              <w:rPr>
                <w:rFonts w:ascii="Arial" w:hAnsi="Arial" w:cs="Arial"/>
                <w:b/>
              </w:rPr>
              <w:t>153 750.00 zł</w:t>
            </w:r>
            <w:r w:rsidRPr="001646F8">
              <w:rPr>
                <w:rFonts w:ascii="Arial" w:hAnsi="Arial" w:cs="Arial"/>
              </w:rPr>
              <w:t xml:space="preserve"> </w:t>
            </w:r>
            <w:r w:rsidRPr="001646F8">
              <w:rPr>
                <w:rFonts w:ascii="Arial" w:hAnsi="Arial" w:cs="Arial"/>
                <w:b/>
                <w:bCs/>
              </w:rPr>
              <w:t>brutto</w:t>
            </w:r>
            <w:r w:rsidRPr="001646F8">
              <w:rPr>
                <w:rFonts w:ascii="Arial" w:hAnsi="Arial" w:cs="Arial"/>
                <w:bCs/>
              </w:rPr>
              <w:t>.</w:t>
            </w:r>
          </w:p>
          <w:p w:rsidR="001C7EAC" w:rsidRPr="001646F8" w:rsidRDefault="001C7EAC" w:rsidP="001646F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646F8">
              <w:rPr>
                <w:rFonts w:ascii="Arial" w:hAnsi="Arial" w:cs="Arial"/>
                <w:color w:val="000000"/>
              </w:rPr>
              <w:t>:</w:t>
            </w:r>
          </w:p>
          <w:p w:rsidR="001C7EAC" w:rsidRPr="001646F8" w:rsidRDefault="001C7EAC" w:rsidP="001646F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- 96,80 pkt. Cena oferty mieści się w możliwościach finansowych Zamawiającego.</w:t>
            </w:r>
          </w:p>
        </w:tc>
      </w:tr>
      <w:tr w:rsidR="001C7EAC" w:rsidRPr="001646F8" w:rsidTr="001C7E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  <w:b/>
                <w:bCs/>
              </w:rPr>
              <w:t>Część nr 2</w:t>
            </w:r>
            <w:r w:rsidRPr="001646F8">
              <w:rPr>
                <w:rFonts w:ascii="Arial" w:hAnsi="Arial" w:cs="Arial"/>
              </w:rPr>
              <w:t>: Dostawa artykułów reklamowych na Piknik Naukowy oraz Marszobieg Terenowy dla Studium Wychowania Fizycznego i Sportu</w:t>
            </w:r>
          </w:p>
          <w:p w:rsidR="001C7EAC" w:rsidRPr="001646F8" w:rsidRDefault="001C7EAC" w:rsidP="001646F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646F8">
              <w:rPr>
                <w:rFonts w:ascii="Arial" w:hAnsi="Arial" w:cs="Arial"/>
                <w:b/>
              </w:rPr>
              <w:t>Allsport</w:t>
            </w:r>
            <w:proofErr w:type="spellEnd"/>
            <w:r w:rsidRPr="001646F8">
              <w:rPr>
                <w:rFonts w:ascii="Arial" w:hAnsi="Arial" w:cs="Arial"/>
                <w:b/>
              </w:rPr>
              <w:t xml:space="preserve"> Karol Grabowski</w:t>
            </w:r>
          </w:p>
          <w:p w:rsidR="001C7EAC" w:rsidRPr="001646F8" w:rsidRDefault="001C7EAC" w:rsidP="001646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>Dunikowskiego 10 /8a</w:t>
            </w:r>
          </w:p>
          <w:p w:rsidR="001C7EAC" w:rsidRPr="001646F8" w:rsidRDefault="001C7EAC" w:rsidP="001646F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>42-217 Częstochowa</w:t>
            </w:r>
          </w:p>
          <w:p w:rsidR="001C7EAC" w:rsidRPr="001646F8" w:rsidRDefault="001C7EAC" w:rsidP="001646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</w:rPr>
              <w:t xml:space="preserve">za cenę wykonania przedmiotu zamówienia w wysokości </w:t>
            </w:r>
            <w:r w:rsidRPr="001646F8">
              <w:rPr>
                <w:rFonts w:ascii="Arial" w:hAnsi="Arial" w:cs="Arial"/>
                <w:b/>
              </w:rPr>
              <w:t>22 017.00 zł</w:t>
            </w:r>
            <w:r w:rsidRPr="001646F8">
              <w:rPr>
                <w:rFonts w:ascii="Arial" w:hAnsi="Arial" w:cs="Arial"/>
              </w:rPr>
              <w:t xml:space="preserve"> </w:t>
            </w:r>
            <w:r w:rsidRPr="001646F8">
              <w:rPr>
                <w:rFonts w:ascii="Arial" w:hAnsi="Arial" w:cs="Arial"/>
                <w:b/>
                <w:bCs/>
              </w:rPr>
              <w:t>brutto</w:t>
            </w:r>
            <w:r w:rsidRPr="001646F8">
              <w:rPr>
                <w:rFonts w:ascii="Arial" w:hAnsi="Arial" w:cs="Arial"/>
                <w:bCs/>
              </w:rPr>
              <w:t>.</w:t>
            </w:r>
          </w:p>
          <w:p w:rsidR="001C7EAC" w:rsidRPr="001646F8" w:rsidRDefault="001C7EAC" w:rsidP="001646F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646F8">
              <w:rPr>
                <w:rFonts w:ascii="Arial" w:hAnsi="Arial" w:cs="Arial"/>
                <w:color w:val="000000"/>
              </w:rPr>
              <w:t>:</w:t>
            </w:r>
          </w:p>
          <w:p w:rsidR="001C7EAC" w:rsidRPr="001646F8" w:rsidRDefault="001C7EAC" w:rsidP="001646F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7C2F58" w:rsidRDefault="007C2F58" w:rsidP="001646F8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7C2F58" w:rsidRDefault="007C2F58" w:rsidP="001646F8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1646F8" w:rsidRDefault="00B36EDA" w:rsidP="001646F8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1646F8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1646F8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693"/>
        <w:gridCol w:w="1701"/>
      </w:tblGrid>
      <w:tr w:rsidR="00B36EDA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646F8" w:rsidRDefault="00B36EDA" w:rsidP="001646F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646F8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646F8" w:rsidRDefault="00B36EDA" w:rsidP="001646F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646F8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646F8" w:rsidRDefault="00B36EDA" w:rsidP="001646F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646F8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646F8" w:rsidRDefault="00B36EDA" w:rsidP="001646F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646F8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Agencja Reklamy Eureka Plus Barbara Fedorowicz Ryszard Fedorowicz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 xml:space="preserve">  ul. 3 Maja 11/13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35-030 Rzeszów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- 63.51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83,51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 xml:space="preserve">Agencja Reklamowa SOLDIES Dominik </w:t>
            </w:r>
            <w:proofErr w:type="spellStart"/>
            <w:r w:rsidRPr="001646F8">
              <w:rPr>
                <w:rFonts w:ascii="Arial" w:hAnsi="Arial" w:cs="Arial"/>
                <w:b/>
                <w:bCs/>
              </w:rPr>
              <w:t>Maślerz</w:t>
            </w:r>
            <w:proofErr w:type="spellEnd"/>
          </w:p>
          <w:p w:rsidR="001C7EAC" w:rsidRPr="001646F8" w:rsidRDefault="007C2F58" w:rsidP="001646F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Droginia 320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32-400 Myślenice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- 59.85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79,85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Podjazdowa 2/31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41-200 Sosnowiec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- 55.48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75,48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1 - Dostawa artykułów reklamowych z logo Politechniki </w:t>
            </w:r>
            <w:r w:rsidRPr="001646F8">
              <w:rPr>
                <w:rFonts w:ascii="Arial" w:hAnsi="Arial" w:cs="Arial"/>
              </w:rPr>
              <w:lastRenderedPageBreak/>
              <w:t>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lastRenderedPageBreak/>
              <w:t>POL-PAPIER SPÓŁKA Z OGRANICZONĄ ODPOWIEDZIALNOŚCIĄ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NOWA 5A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lastRenderedPageBreak/>
              <w:t>42-240 Kościelec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lastRenderedPageBreak/>
              <w:t>1 - Cena - 76.80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96,80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PRESTIGE Paweł Bednarek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Pankiewicza 12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42-209 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- 73.85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93,85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MKK Agnieszka Grabowska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Dudy-Gracza 10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42-221 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- 80.00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90,00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Myślenicka 186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30-698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- 73.52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83,52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1 - Dostawa artykułów reklamowych z logo Politechniki </w:t>
            </w:r>
            <w:r w:rsidRPr="001646F8">
              <w:rPr>
                <w:rFonts w:ascii="Arial" w:hAnsi="Arial" w:cs="Arial"/>
              </w:rPr>
              <w:lastRenderedPageBreak/>
              <w:t>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646F8">
              <w:rPr>
                <w:rFonts w:ascii="Arial" w:hAnsi="Arial" w:cs="Arial"/>
                <w:b/>
                <w:bCs/>
              </w:rPr>
              <w:lastRenderedPageBreak/>
              <w:t>Promo</w:t>
            </w:r>
            <w:proofErr w:type="spellEnd"/>
            <w:r w:rsidRPr="001646F8">
              <w:rPr>
                <w:rFonts w:ascii="Arial" w:hAnsi="Arial" w:cs="Arial"/>
                <w:b/>
                <w:bCs/>
              </w:rPr>
              <w:t xml:space="preserve">-Land s.c. </w:t>
            </w:r>
            <w:proofErr w:type="spellStart"/>
            <w:r w:rsidRPr="001646F8">
              <w:rPr>
                <w:rFonts w:ascii="Arial" w:hAnsi="Arial" w:cs="Arial"/>
                <w:b/>
                <w:bCs/>
              </w:rPr>
              <w:t>D.Grodzińska</w:t>
            </w:r>
            <w:proofErr w:type="spellEnd"/>
            <w:r w:rsidRPr="001646F8">
              <w:rPr>
                <w:rFonts w:ascii="Arial" w:hAnsi="Arial" w:cs="Arial"/>
                <w:b/>
                <w:bCs/>
              </w:rPr>
              <w:t xml:space="preserve">-Moszczyńska, </w:t>
            </w:r>
            <w:proofErr w:type="spellStart"/>
            <w:r w:rsidRPr="001646F8">
              <w:rPr>
                <w:rFonts w:ascii="Arial" w:hAnsi="Arial" w:cs="Arial"/>
                <w:b/>
                <w:bCs/>
              </w:rPr>
              <w:t>R.Rutkowska</w:t>
            </w:r>
            <w:proofErr w:type="spellEnd"/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lastRenderedPageBreak/>
              <w:t>Zwycięstwa 10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95-082 Chechło Pierwsze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lastRenderedPageBreak/>
              <w:t>1 - Cena - 58.83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78,83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646F8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1C7EAC" w:rsidRPr="001646F8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1C7EAC" w:rsidRPr="001646F8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Grunwaldzka 2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82-300 Elbląg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1 - Cena - 44.44</w:t>
            </w:r>
          </w:p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44,44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Dostawa artykułów reklamowych na Piknik Naukowy oraz Marszobieg Terenowy dla Studium Wychowania Fizycznego i Sportu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646F8">
              <w:rPr>
                <w:rFonts w:ascii="Arial" w:hAnsi="Arial" w:cs="Arial"/>
                <w:b/>
                <w:bCs/>
              </w:rPr>
              <w:t>Allsport</w:t>
            </w:r>
            <w:proofErr w:type="spellEnd"/>
            <w:r w:rsidRPr="001646F8">
              <w:rPr>
                <w:rFonts w:ascii="Arial" w:hAnsi="Arial" w:cs="Arial"/>
                <w:b/>
                <w:bCs/>
              </w:rPr>
              <w:t xml:space="preserve"> Karol Grabowski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Dunikowskiego 10/8a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42-217 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100,00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2 - Dostawa artykułów reklamowych na Piknik Naukowy oraz Marszobieg Terenowy dla Studium Wychowania </w:t>
            </w:r>
            <w:r w:rsidRPr="001646F8">
              <w:rPr>
                <w:rFonts w:ascii="Arial" w:hAnsi="Arial" w:cs="Arial"/>
              </w:rPr>
              <w:lastRenderedPageBreak/>
              <w:t>Fizycznego i Sportu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lastRenderedPageBreak/>
              <w:t>ARW Studio B&amp;W Wojciech Janecki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Podjazdowa 2/31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41-200 Sosnowiec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Cena - 65.96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65,96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Dostawa artykułów reklamowych na Piknik Naukowy oraz Marszobieg Terenowy dla Studium Wychowania Fizycznego i Sportu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Myślenicka 186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30-698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Cena - 99.49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99,49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2 - Dostawa artykułów reklamowych na Piknik Naukowy oraz Marszobieg Terenowy dla Studium Wychowania Fizycznego i Sportu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t>PPHU LIR El</w:t>
            </w:r>
            <w:r w:rsidR="001646F8">
              <w:rPr>
                <w:rFonts w:ascii="Arial" w:hAnsi="Arial" w:cs="Arial"/>
                <w:b/>
                <w:bCs/>
              </w:rPr>
              <w:t>ż</w:t>
            </w:r>
            <w:r w:rsidRPr="001646F8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Pr="001646F8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Grunwaldzka 2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82-300 Elbląg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Cena - 62.26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62,26</w:t>
            </w:r>
          </w:p>
        </w:tc>
      </w:tr>
      <w:tr w:rsidR="001C7EAC" w:rsidRPr="001646F8" w:rsidTr="00CD0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2 - Dostawa artykułów reklamowych na Piknik Naukowy oraz Marszobieg Terenowy dla </w:t>
            </w:r>
            <w:r w:rsidRPr="001646F8">
              <w:rPr>
                <w:rFonts w:ascii="Arial" w:hAnsi="Arial" w:cs="Arial"/>
              </w:rPr>
              <w:lastRenderedPageBreak/>
              <w:t>Studium Wychowania Fizycznego i Sportu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46F8">
              <w:rPr>
                <w:rFonts w:ascii="Arial" w:hAnsi="Arial" w:cs="Arial"/>
                <w:b/>
                <w:bCs/>
              </w:rPr>
              <w:lastRenderedPageBreak/>
              <w:t>MKK Agnieszka Grabowska</w:t>
            </w:r>
          </w:p>
          <w:p w:rsidR="001C7EAC" w:rsidRPr="001646F8" w:rsidRDefault="001C7EAC" w:rsidP="001646F8">
            <w:pPr>
              <w:spacing w:line="360" w:lineRule="auto"/>
              <w:rPr>
                <w:rFonts w:ascii="Arial" w:hAnsi="Arial" w:cs="Arial"/>
              </w:rPr>
            </w:pPr>
            <w:r w:rsidRPr="001646F8">
              <w:rPr>
                <w:rFonts w:ascii="Arial" w:hAnsi="Arial" w:cs="Arial"/>
              </w:rPr>
              <w:t>Dudy-Gracza 10</w:t>
            </w:r>
          </w:p>
          <w:p w:rsidR="001C7EAC" w:rsidRPr="001646F8" w:rsidRDefault="001C7EAC" w:rsidP="001646F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42-221 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EAC" w:rsidRPr="001646F8" w:rsidRDefault="001C7EAC" w:rsidP="001646F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AC" w:rsidRPr="001646F8" w:rsidRDefault="001C7EAC" w:rsidP="001646F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646F8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1646F8" w:rsidRDefault="008642B3" w:rsidP="001646F8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1646F8" w:rsidSect="007C2F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483" w:rsidRDefault="00597483">
      <w:r>
        <w:separator/>
      </w:r>
    </w:p>
  </w:endnote>
  <w:endnote w:type="continuationSeparator" w:id="0">
    <w:p w:rsidR="00597483" w:rsidRDefault="0059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6F8" w:rsidRPr="001646F8" w:rsidRDefault="00CD0A28" w:rsidP="001646F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646F8" w:rsidRPr="001646F8" w:rsidTr="00DA6FF7">
      <w:tc>
        <w:tcPr>
          <w:tcW w:w="0" w:type="auto"/>
          <w:shd w:val="clear" w:color="auto" w:fill="auto"/>
          <w:vAlign w:val="center"/>
        </w:tcPr>
        <w:p w:rsidR="001646F8" w:rsidRPr="001646F8" w:rsidRDefault="001646F8" w:rsidP="001646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646F8" w:rsidRPr="001646F8" w:rsidRDefault="001646F8" w:rsidP="001646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646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646F8" w:rsidRPr="001646F8" w:rsidRDefault="001646F8" w:rsidP="001646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646F8" w:rsidRPr="001646F8" w:rsidRDefault="001646F8" w:rsidP="001646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646F8" w:rsidRPr="001646F8" w:rsidRDefault="001646F8" w:rsidP="001646F8">
    <w:pPr>
      <w:spacing w:line="276" w:lineRule="auto"/>
      <w:rPr>
        <w:rFonts w:ascii="Roboto" w:hAnsi="Roboto"/>
        <w:b/>
        <w:bCs/>
      </w:rPr>
    </w:pPr>
    <w:r w:rsidRPr="001646F8">
      <w:rPr>
        <w:rFonts w:ascii="Roboto" w:hAnsi="Roboto"/>
        <w:b/>
        <w:bCs/>
        <w:szCs w:val="18"/>
      </w:rPr>
      <w:t>Kanclerz Politechniki Częstochowskiej</w:t>
    </w:r>
  </w:p>
  <w:p w:rsidR="001646F8" w:rsidRPr="001646F8" w:rsidRDefault="00CD0A28" w:rsidP="001646F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646F8" w:rsidRPr="001646F8">
      <w:rPr>
        <w:rFonts w:ascii="Roboto" w:hAnsi="Roboto"/>
      </w:rPr>
      <w:t>ul. Gen. J.H. Dąbrowskiego 69, 42-201 Częstochowa</w:t>
    </w:r>
  </w:p>
  <w:p w:rsidR="001646F8" w:rsidRPr="001646F8" w:rsidRDefault="001646F8" w:rsidP="001646F8">
    <w:pPr>
      <w:spacing w:line="276" w:lineRule="auto"/>
      <w:rPr>
        <w:rFonts w:ascii="Arial" w:hAnsi="Arial"/>
        <w:noProof/>
      </w:rPr>
    </w:pPr>
    <w:r w:rsidRPr="001646F8">
      <w:rPr>
        <w:rFonts w:ascii="Roboto" w:hAnsi="Roboto"/>
      </w:rPr>
      <w:t>tel. +48 34 325 02 56, e-mail: kanclerz@pcz.pl</w:t>
    </w:r>
  </w:p>
  <w:p w:rsidR="001646F8" w:rsidRPr="001646F8" w:rsidRDefault="001646F8" w:rsidP="001646F8">
    <w:pPr>
      <w:rPr>
        <w:rFonts w:ascii="Roboto" w:hAnsi="Roboto"/>
        <w:b/>
      </w:rPr>
    </w:pPr>
    <w:r w:rsidRPr="001646F8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483" w:rsidRDefault="00597483">
      <w:r>
        <w:separator/>
      </w:r>
    </w:p>
  </w:footnote>
  <w:footnote w:type="continuationSeparator" w:id="0">
    <w:p w:rsidR="00597483" w:rsidRDefault="00597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6F8" w:rsidRPr="001646F8" w:rsidRDefault="00CD0A28" w:rsidP="001646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646F8" w:rsidRPr="001646F8" w:rsidRDefault="001646F8" w:rsidP="001646F8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483"/>
    <w:rsid w:val="00022322"/>
    <w:rsid w:val="00042497"/>
    <w:rsid w:val="000C1E6F"/>
    <w:rsid w:val="000E4E56"/>
    <w:rsid w:val="001646F8"/>
    <w:rsid w:val="001A1468"/>
    <w:rsid w:val="001B7815"/>
    <w:rsid w:val="001C7EA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97483"/>
    <w:rsid w:val="005E5BFF"/>
    <w:rsid w:val="00607F9B"/>
    <w:rsid w:val="00644DCB"/>
    <w:rsid w:val="00657C1E"/>
    <w:rsid w:val="006E3089"/>
    <w:rsid w:val="00712C39"/>
    <w:rsid w:val="00756CDA"/>
    <w:rsid w:val="007C2F5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0A2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9D4BD786-8F79-46EA-A603-5070C910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707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2024-04-03T08:07:00Z</dcterms:created>
  <dcterms:modified xsi:type="dcterms:W3CDTF">2024-04-03T08:07:00Z</dcterms:modified>
</cp:coreProperties>
</file>