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226F65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B627C8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627C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B627C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627C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B627C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B627C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627C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B627C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627C8" w:rsidRPr="007B107C" w:rsidTr="008B3D8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627C8" w:rsidRPr="007B107C" w:rsidRDefault="00B627C8" w:rsidP="008B3D87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B627C8" w:rsidRPr="007B107C" w:rsidRDefault="00B627C8" w:rsidP="008B3D87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627C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B627C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B627C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B627C8" w:rsidRPr="007B107C" w:rsidRDefault="00B627C8" w:rsidP="008B3D87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B627C8" w:rsidRPr="007B107C" w:rsidRDefault="00B627C8" w:rsidP="008B3D87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B627C8" w:rsidRPr="007B107C" w:rsidRDefault="00B627C8" w:rsidP="008B3D87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B627C8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B627C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gadżetów reklamowych dla Wydziału Elektrycznego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B627C8" w:rsidRPr="00B627C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CRZP/47/2024/AZP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B627C8" w:rsidRPr="00B627C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27C8" w:rsidRDefault="00B627C8" w:rsidP="00B627C8">
      <w:pPr>
        <w:spacing w:after="0" w:line="240" w:lineRule="auto"/>
      </w:pPr>
      <w:r>
        <w:separator/>
      </w:r>
    </w:p>
  </w:endnote>
  <w:endnote w:type="continuationSeparator" w:id="0">
    <w:p w:rsidR="00B627C8" w:rsidRDefault="00B627C8" w:rsidP="00B62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7C8" w:rsidRDefault="00B627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7C8" w:rsidRDefault="00B627C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7C8" w:rsidRDefault="00B627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27C8" w:rsidRDefault="00B627C8" w:rsidP="00B627C8">
      <w:pPr>
        <w:spacing w:after="0" w:line="240" w:lineRule="auto"/>
      </w:pPr>
      <w:r>
        <w:separator/>
      </w:r>
    </w:p>
  </w:footnote>
  <w:footnote w:type="continuationSeparator" w:id="0">
    <w:p w:rsidR="00B627C8" w:rsidRDefault="00B627C8" w:rsidP="00B627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7C8" w:rsidRDefault="00B627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7C8" w:rsidRDefault="00B627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7C8" w:rsidRDefault="00B627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FEE"/>
    <w:rsid w:val="00226F65"/>
    <w:rsid w:val="002621C4"/>
    <w:rsid w:val="00644FEE"/>
    <w:rsid w:val="007B107C"/>
    <w:rsid w:val="007C7D43"/>
    <w:rsid w:val="00843802"/>
    <w:rsid w:val="008750B3"/>
    <w:rsid w:val="00B627C8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18E5133F-13E4-497B-9775-B81BB2E1B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627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27C8"/>
  </w:style>
  <w:style w:type="paragraph" w:styleId="Stopka">
    <w:name w:val="footer"/>
    <w:basedOn w:val="Normalny"/>
    <w:link w:val="StopkaZnak"/>
    <w:uiPriority w:val="99"/>
    <w:unhideWhenUsed/>
    <w:rsid w:val="00B627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27C8"/>
  </w:style>
  <w:style w:type="paragraph" w:styleId="Tekstdymka">
    <w:name w:val="Balloon Text"/>
    <w:basedOn w:val="Normalny"/>
    <w:link w:val="TekstdymkaZnak"/>
    <w:uiPriority w:val="99"/>
    <w:semiHidden/>
    <w:unhideWhenUsed/>
    <w:rsid w:val="00226F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6F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384</Words>
  <Characters>2305</Characters>
  <Application>Microsoft Office Word</Application>
  <DocSecurity>0</DocSecurity>
  <Lines>19</Lines>
  <Paragraphs>5</Paragraphs>
  <ScaleCrop>false</ScaleCrop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2024-03-28T07:33:00Z</cp:lastPrinted>
  <dcterms:created xsi:type="dcterms:W3CDTF">2024-03-28T07:33:00Z</dcterms:created>
  <dcterms:modified xsi:type="dcterms:W3CDTF">2024-03-28T07:33:00Z</dcterms:modified>
</cp:coreProperties>
</file>